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65F80" w14:textId="1B778844" w:rsidR="00B01592" w:rsidRPr="000A06E5" w:rsidRDefault="00B01592" w:rsidP="00646268">
      <w:pPr>
        <w:pStyle w:val="ds-markdown-paragraph"/>
        <w:spacing w:before="0" w:beforeAutospacing="0" w:after="0" w:afterAutospacing="0"/>
        <w:jc w:val="center"/>
        <w:rPr>
          <w:rStyle w:val="Sterk"/>
          <w:rFonts w:ascii="Cambria" w:hAnsi="Cambria" w:cs="Arial"/>
          <w:color w:val="4F81BD" w:themeColor="accent1"/>
          <w:lang w:val="nb-NO"/>
        </w:rPr>
      </w:pPr>
      <w:r w:rsidRPr="000A06E5">
        <w:rPr>
          <w:rStyle w:val="Sterk"/>
          <w:rFonts w:ascii="Cambria" w:hAnsi="Cambria" w:cs="Arial"/>
          <w:color w:val="4F81BD" w:themeColor="accent1"/>
          <w:lang w:val="nb-NO"/>
        </w:rPr>
        <w:t>KALL OG PROGRAM</w:t>
      </w:r>
    </w:p>
    <w:p w14:paraId="4B0DE03D" w14:textId="77777777" w:rsidR="00646268" w:rsidRPr="000A06E5" w:rsidRDefault="00646268" w:rsidP="00646268">
      <w:pPr>
        <w:pStyle w:val="ds-markdown-paragraph"/>
        <w:spacing w:before="0" w:beforeAutospacing="0" w:after="0" w:afterAutospacing="0"/>
        <w:jc w:val="center"/>
        <w:rPr>
          <w:rFonts w:ascii="Cambria" w:hAnsi="Cambria" w:cs="Arial"/>
          <w:color w:val="4F81BD" w:themeColor="accent1"/>
          <w:lang w:val="nb-NO"/>
        </w:rPr>
      </w:pPr>
    </w:p>
    <w:p w14:paraId="29FA9C0D" w14:textId="6E605528" w:rsidR="00B01592" w:rsidRPr="000A06E5" w:rsidRDefault="00B01592" w:rsidP="00646268">
      <w:pPr>
        <w:pStyle w:val="ds-markdown-paragraph"/>
        <w:spacing w:before="0" w:beforeAutospacing="0" w:after="0" w:afterAutospacing="0"/>
        <w:jc w:val="center"/>
        <w:rPr>
          <w:rStyle w:val="Sterk"/>
          <w:rFonts w:ascii="Cambria" w:hAnsi="Cambria" w:cs="Arial"/>
          <w:color w:val="4F81BD" w:themeColor="accent1"/>
          <w:lang w:val="nb-NO"/>
        </w:rPr>
      </w:pPr>
      <w:r w:rsidRPr="000A06E5">
        <w:rPr>
          <w:rStyle w:val="Sterk"/>
          <w:rFonts w:ascii="Cambria" w:hAnsi="Cambria" w:cs="Arial"/>
          <w:color w:val="4F81BD" w:themeColor="accent1"/>
          <w:lang w:val="nb-NO"/>
        </w:rPr>
        <w:t xml:space="preserve">53. UTGAVE AV JOSÉ MARTÍ EUROPEAN SOLIDARITY WITH CUBA BRIGADE </w:t>
      </w:r>
    </w:p>
    <w:p w14:paraId="00AFC6F0" w14:textId="77777777" w:rsidR="00646268" w:rsidRPr="000A06E5" w:rsidRDefault="00646268" w:rsidP="00646268">
      <w:pPr>
        <w:pStyle w:val="ds-markdown-paragraph"/>
        <w:spacing w:before="0" w:beforeAutospacing="0" w:after="0" w:afterAutospacing="0"/>
        <w:jc w:val="center"/>
        <w:rPr>
          <w:rFonts w:ascii="Cambria" w:hAnsi="Cambria" w:cs="Arial"/>
          <w:color w:val="4F81BD" w:themeColor="accent1"/>
          <w:lang w:val="nb-NO"/>
        </w:rPr>
      </w:pPr>
    </w:p>
    <w:p w14:paraId="0E415D97" w14:textId="726F8BC6" w:rsidR="00B01592" w:rsidRPr="000A06E5" w:rsidRDefault="00B01592" w:rsidP="00646268">
      <w:pPr>
        <w:pStyle w:val="ds-markdown-paragraph"/>
        <w:spacing w:before="0" w:beforeAutospacing="0" w:after="0" w:afterAutospacing="0"/>
        <w:jc w:val="both"/>
        <w:rPr>
          <w:rFonts w:ascii="Cambria" w:hAnsi="Cambria" w:cs="Arial"/>
          <w:lang w:val="nb-NO"/>
        </w:rPr>
      </w:pPr>
      <w:r w:rsidRPr="000A06E5">
        <w:rPr>
          <w:rFonts w:ascii="Cambria" w:hAnsi="Cambria" w:cs="Arial"/>
          <w:lang w:val="nb-NO"/>
        </w:rPr>
        <w:t xml:space="preserve">Det kubanske instituttet for vennskap med folket (ICAP) og dets reisebyrå Amistur Cuba S.A. kaller venner av Cuba i Europa til å delta i den 53. utgaven av "José Martí" europeisk frivillig arbeid og solidaritet med Cuba-brigaden.  </w:t>
      </w:r>
    </w:p>
    <w:p w14:paraId="3C5219AD" w14:textId="77777777" w:rsidR="00646268" w:rsidRPr="000A06E5" w:rsidRDefault="00646268" w:rsidP="00646268">
      <w:pPr>
        <w:pStyle w:val="ds-markdown-paragraph"/>
        <w:spacing w:before="0" w:beforeAutospacing="0" w:after="0" w:afterAutospacing="0"/>
        <w:jc w:val="both"/>
        <w:rPr>
          <w:rFonts w:ascii="Cambria" w:hAnsi="Cambria" w:cs="Arial"/>
          <w:lang w:val="nb-NO"/>
        </w:rPr>
      </w:pPr>
    </w:p>
    <w:p w14:paraId="7CB02C8A" w14:textId="34AFD2B2" w:rsidR="00B01592" w:rsidRPr="000A06E5" w:rsidRDefault="00B01592" w:rsidP="00646268">
      <w:pPr>
        <w:pStyle w:val="ds-markdown-paragraph"/>
        <w:spacing w:before="0" w:beforeAutospacing="0" w:after="0" w:afterAutospacing="0"/>
        <w:jc w:val="both"/>
        <w:rPr>
          <w:rFonts w:ascii="Cambria" w:hAnsi="Cambria" w:cs="Arial"/>
          <w:lang w:val="nb-NO"/>
        </w:rPr>
      </w:pPr>
      <w:r w:rsidRPr="000A06E5">
        <w:rPr>
          <w:rFonts w:ascii="Cambria" w:hAnsi="Cambria" w:cs="Arial"/>
          <w:lang w:val="nb-NO"/>
        </w:rPr>
        <w:t>Aktivitetsprogrammet er viet til å markere hundreårsjubileet for fødselen til Fidel Castro Ruz, den historiske lederen for den kubanske revolusjonen og et verdensomspennende symbol på antiimperialistisk motstand og internasjonal solidaritet. Gjennom møter, omvisninger og frivillige arbeidsdager vil brigademedlemmene kunne komme nærmere hans arv og lære om relevansen av hans tanker i det kubanske sosiale prosjektet. Som tradisjonelt inkluderer programmet også besøk til steder av historisk, økonomisk, kulturell og sosial interesse, møter med representanter for politiske og folkeorganisasjoner, samt andre aktiviteter og utvekslinger som gir medlemmene mulighet til å lære på nært hold om prestasjonene og aktuelle utfordringene i det kubanske revolusjonsprosjektet og virkningen av det økonomiske,  kommersiell og finansiell blokade pålagt av den amerikanske regjeringen i mer enn seks tiår, og som har blitt betydelig strammet inn under den nåværende Trump-administrasjonen.</w:t>
      </w:r>
    </w:p>
    <w:p w14:paraId="5832D021" w14:textId="77777777" w:rsidR="00646268" w:rsidRPr="000A06E5" w:rsidRDefault="00646268" w:rsidP="00646268">
      <w:pPr>
        <w:pStyle w:val="ds-markdown-paragraph"/>
        <w:spacing w:before="0" w:beforeAutospacing="0" w:after="0" w:afterAutospacing="0"/>
        <w:jc w:val="both"/>
        <w:rPr>
          <w:rFonts w:ascii="Cambria" w:hAnsi="Cambria" w:cs="Arial"/>
          <w:lang w:val="nb-NO"/>
        </w:rPr>
      </w:pPr>
    </w:p>
    <w:p w14:paraId="0DA99D4D" w14:textId="3067572F" w:rsidR="00B01592" w:rsidRPr="000A06E5" w:rsidRDefault="00B01592" w:rsidP="00646268">
      <w:pPr>
        <w:pStyle w:val="ds-markdown-paragraph"/>
        <w:spacing w:before="0" w:beforeAutospacing="0" w:after="0" w:afterAutospacing="0"/>
        <w:jc w:val="both"/>
        <w:rPr>
          <w:rFonts w:ascii="Cambria" w:hAnsi="Cambria" w:cs="Arial"/>
          <w:lang w:val="nb-NO"/>
        </w:rPr>
      </w:pPr>
      <w:r w:rsidRPr="000A06E5">
        <w:rPr>
          <w:rFonts w:ascii="Cambria" w:hAnsi="Cambria" w:cs="Arial"/>
          <w:lang w:val="nb-NO"/>
        </w:rPr>
        <w:t xml:space="preserve">Aktivitetsprogrammet vil finne sted fra 2. til 16. august 2026 i provinsene Artemisa, Havana, Villa Clara og Cienfuegos; et opphold på 14 netter, hvorav 11 på Julio Antonio Mella International Camp (CIJAM), som ligger i kommunen Caimito, 45 km fra Havana, 1 natt i Santa Clara, og 2 netter i Cienfuegos. Oppholdet vil koste </w:t>
      </w:r>
      <w:r w:rsidRPr="000A06E5">
        <w:rPr>
          <w:rStyle w:val="Sterk"/>
          <w:rFonts w:ascii="Cambria" w:hAnsi="Cambria" w:cs="Arial"/>
          <w:lang w:val="nb-NO"/>
        </w:rPr>
        <w:t>790,00 euro</w:t>
      </w:r>
      <w:r w:rsidRPr="000A06E5">
        <w:rPr>
          <w:rFonts w:ascii="Cambria" w:hAnsi="Cambria" w:cs="Arial"/>
          <w:lang w:val="nb-NO"/>
        </w:rPr>
        <w:t>. Dette inkluderer delt rom, full kost, overføring inn – ut fra Havannas José Martí-flyplass til CIJAM når ankomst sammenfaller med brigadens start- og sluttdato, samt transport til alle aktiviteter som er planlagt i programmet.</w:t>
      </w:r>
    </w:p>
    <w:p w14:paraId="07886DB6" w14:textId="77777777" w:rsidR="00646268" w:rsidRPr="000A06E5" w:rsidRDefault="00646268" w:rsidP="00646268">
      <w:pPr>
        <w:pStyle w:val="ds-markdown-paragraph"/>
        <w:spacing w:before="0" w:beforeAutospacing="0" w:after="0" w:afterAutospacing="0"/>
        <w:jc w:val="both"/>
        <w:rPr>
          <w:rFonts w:ascii="Cambria" w:hAnsi="Cambria" w:cs="Arial"/>
          <w:lang w:val="nb-NO"/>
        </w:rPr>
      </w:pPr>
    </w:p>
    <w:p w14:paraId="3F044D7E" w14:textId="17E5851C" w:rsidR="00B01592" w:rsidRPr="000A06E5" w:rsidRDefault="00B01592" w:rsidP="00646268">
      <w:pPr>
        <w:pStyle w:val="ds-markdown-paragraph"/>
        <w:spacing w:before="0" w:beforeAutospacing="0" w:after="0" w:afterAutospacing="0"/>
        <w:jc w:val="both"/>
        <w:rPr>
          <w:rFonts w:ascii="Cambria" w:hAnsi="Cambria" w:cs="Arial"/>
          <w:lang w:val="nb-NO"/>
        </w:rPr>
      </w:pPr>
      <w:r w:rsidRPr="000A06E5">
        <w:rPr>
          <w:rFonts w:ascii="Cambria" w:hAnsi="Cambria" w:cs="Arial"/>
          <w:lang w:val="nb-NO"/>
        </w:rPr>
        <w:t xml:space="preserve">Betaling skjer via bankoverføring, nettbasert betalingsgateway, eller med betalingskort, Visa eller Mastercard, når de ikke er utstedt av amerikanske banker. Det er en essensiell betingelse å reise med helseforsikring som gir dekning på Cuba. Brigademedlemmer som ankommer Cuba 1 eller 2 dager før 2. august 2026 og ønsker å bo på CIJAM, må betale et ekstra tillegg på </w:t>
      </w:r>
      <w:r w:rsidRPr="000A06E5">
        <w:rPr>
          <w:rStyle w:val="Sterk"/>
          <w:rFonts w:ascii="Cambria" w:hAnsi="Cambria" w:cs="Arial"/>
          <w:lang w:val="nb-NO"/>
        </w:rPr>
        <w:t>20,00 euro</w:t>
      </w:r>
      <w:r w:rsidRPr="000A06E5">
        <w:rPr>
          <w:rFonts w:ascii="Cambria" w:hAnsi="Cambria" w:cs="Arial"/>
          <w:lang w:val="nb-NO"/>
        </w:rPr>
        <w:t xml:space="preserve"> per natt for overnatting og måltider.</w:t>
      </w:r>
    </w:p>
    <w:p w14:paraId="5B303A2B" w14:textId="77777777" w:rsidR="00646268" w:rsidRPr="000A06E5" w:rsidRDefault="00646268" w:rsidP="00646268">
      <w:pPr>
        <w:pStyle w:val="ds-markdown-paragraph"/>
        <w:spacing w:before="0" w:beforeAutospacing="0" w:after="0" w:afterAutospacing="0"/>
        <w:jc w:val="both"/>
        <w:rPr>
          <w:rFonts w:ascii="Cambria" w:hAnsi="Cambria" w:cs="Arial"/>
          <w:lang w:val="nb-NO"/>
        </w:rPr>
      </w:pPr>
    </w:p>
    <w:p w14:paraId="231DAF4B" w14:textId="643469E5" w:rsidR="00B01592" w:rsidRPr="000A06E5" w:rsidRDefault="00B01592" w:rsidP="00646268">
      <w:pPr>
        <w:pStyle w:val="ds-markdown-paragraph"/>
        <w:spacing w:before="0" w:beforeAutospacing="0" w:after="0" w:afterAutospacing="0"/>
        <w:jc w:val="both"/>
        <w:rPr>
          <w:rFonts w:ascii="Cambria" w:hAnsi="Cambria" w:cs="Arial"/>
          <w:lang w:val="nb-NO"/>
        </w:rPr>
      </w:pPr>
      <w:r w:rsidRPr="000A06E5">
        <w:rPr>
          <w:rFonts w:ascii="Cambria" w:hAnsi="Cambria" w:cs="Arial"/>
          <w:lang w:val="nb-NO"/>
        </w:rPr>
        <w:t xml:space="preserve">Påmeldingen vil være åpen for interesserte parter frem til 5. juli 2026. For å bekrefte din deltakelse, vennligst send følgende informasjon til e-postene: </w:t>
      </w:r>
      <w:hyperlink r:id="rId8" w:history="1">
        <w:r w:rsidR="00CD5FE7" w:rsidRPr="000A06E5">
          <w:rPr>
            <w:rStyle w:val="Hyperkobling"/>
            <w:rFonts w:ascii="Cambria" w:hAnsi="Cambria" w:cs="Arial"/>
            <w:lang w:val="nb-NO"/>
          </w:rPr>
          <w:t>director.europa@icap.cu</w:t>
        </w:r>
      </w:hyperlink>
      <w:r w:rsidR="00CD5FE7" w:rsidRPr="000A06E5">
        <w:rPr>
          <w:rFonts w:ascii="Cambria" w:hAnsi="Cambria" w:cs="Arial"/>
          <w:lang w:val="nb-NO"/>
        </w:rPr>
        <w:t xml:space="preserve"> </w:t>
      </w:r>
      <w:hyperlink r:id="rId9" w:history="1">
        <w:r w:rsidR="00CD5FE7" w:rsidRPr="000A06E5">
          <w:rPr>
            <w:rStyle w:val="Hyperkobling"/>
            <w:rFonts w:ascii="Cambria" w:hAnsi="Cambria" w:cs="Arial"/>
            <w:lang w:val="nb-NO"/>
          </w:rPr>
          <w:t>euroiberia@icap.cu</w:t>
        </w:r>
      </w:hyperlink>
      <w:r w:rsidR="00CD5FE7" w:rsidRPr="000A06E5">
        <w:rPr>
          <w:rFonts w:ascii="Cambria" w:hAnsi="Cambria" w:cs="Arial"/>
          <w:lang w:val="nb-NO"/>
        </w:rPr>
        <w:t xml:space="preserve"> og </w:t>
      </w:r>
      <w:hyperlink r:id="rId10" w:history="1">
        <w:r w:rsidR="00CD5FE7" w:rsidRPr="000A06E5">
          <w:rPr>
            <w:rStyle w:val="Hyperkobling"/>
            <w:rFonts w:ascii="Cambria" w:hAnsi="Cambria" w:cs="Arial"/>
            <w:lang w:val="nb-NO"/>
          </w:rPr>
          <w:t>amiventas@amistur.cu</w:t>
        </w:r>
      </w:hyperlink>
      <w:r w:rsidRPr="000A06E5">
        <w:rPr>
          <w:rFonts w:ascii="Cambria" w:hAnsi="Cambria" w:cs="Arial"/>
          <w:lang w:val="nb-NO"/>
        </w:rPr>
        <w:t>: fullt navn, passnummer, fødselsdato, yrke, talte språk, opprinnelsesland, organisasjon representert, eventuelle kostholdsrestriksjoner, dato, klokkeslett og flynummer for ankomst og avreise fra Cuba.</w:t>
      </w:r>
    </w:p>
    <w:p w14:paraId="49CF7412" w14:textId="77777777" w:rsidR="00646268" w:rsidRPr="000A06E5" w:rsidRDefault="00646268" w:rsidP="00646268">
      <w:pPr>
        <w:pStyle w:val="ds-markdown-paragraph"/>
        <w:spacing w:before="0" w:beforeAutospacing="0" w:after="0" w:afterAutospacing="0"/>
        <w:jc w:val="both"/>
        <w:rPr>
          <w:rFonts w:ascii="Cambria" w:hAnsi="Cambria" w:cs="Arial"/>
          <w:lang w:val="nb-NO"/>
        </w:rPr>
      </w:pPr>
    </w:p>
    <w:p w14:paraId="44DAA5E4" w14:textId="36A4B660" w:rsidR="00B01592" w:rsidRPr="000A06E5" w:rsidRDefault="00B01592" w:rsidP="00646268">
      <w:pPr>
        <w:pStyle w:val="ds-markdown-paragraph"/>
        <w:spacing w:before="0" w:beforeAutospacing="0" w:after="0" w:afterAutospacing="0"/>
        <w:jc w:val="both"/>
        <w:rPr>
          <w:rFonts w:ascii="Cambria" w:hAnsi="Cambria" w:cs="Arial"/>
          <w:lang w:val="nb-NO"/>
        </w:rPr>
      </w:pPr>
      <w:r w:rsidRPr="000A06E5">
        <w:rPr>
          <w:rFonts w:ascii="Cambria" w:hAnsi="Cambria" w:cs="Arial"/>
          <w:lang w:val="nb-NO"/>
        </w:rPr>
        <w:t>Vi håper å ha din tilstedeværelse på den 53. utgaven av "José Martí" European Volunteer Work and Solidarity with Cuba Brigade, hvor vennskap og solidaritet mellom det kubanske og europeiske folket vil råde, og gjøre det mulig for oss å fremme en bedre fremtid med fred og brorskap.</w:t>
      </w:r>
    </w:p>
    <w:p w14:paraId="67F54090" w14:textId="77777777" w:rsidR="00646268" w:rsidRPr="000A06E5" w:rsidRDefault="00646268" w:rsidP="00646268">
      <w:pPr>
        <w:pStyle w:val="ds-markdown-paragraph"/>
        <w:spacing w:before="0" w:beforeAutospacing="0" w:after="0" w:afterAutospacing="0"/>
        <w:jc w:val="both"/>
        <w:rPr>
          <w:rFonts w:ascii="Cambria" w:hAnsi="Cambria" w:cs="Arial"/>
          <w:lang w:val="nb-NO"/>
        </w:rPr>
      </w:pPr>
    </w:p>
    <w:p w14:paraId="131AE6E9" w14:textId="46BABD49" w:rsidR="00B01592" w:rsidRDefault="00B01592" w:rsidP="00646268">
      <w:pPr>
        <w:pStyle w:val="ds-markdown-paragraph"/>
        <w:spacing w:before="0" w:beforeAutospacing="0" w:after="0" w:afterAutospacing="0"/>
        <w:rPr>
          <w:rFonts w:ascii="Cambria" w:hAnsi="Cambria" w:cs="Arial"/>
          <w:lang w:val="en-US"/>
        </w:rPr>
      </w:pPr>
      <w:r w:rsidRPr="000A06E5">
        <w:rPr>
          <w:rFonts w:ascii="Cambria" w:hAnsi="Cambria" w:cs="Arial"/>
          <w:lang w:val="en-GB"/>
        </w:rPr>
        <w:t>Broderlig,</w:t>
      </w:r>
    </w:p>
    <w:p w14:paraId="04FC85B8" w14:textId="77777777" w:rsidR="00646268" w:rsidRDefault="00646268" w:rsidP="00646268">
      <w:pPr>
        <w:pStyle w:val="ds-markdown-paragraph"/>
        <w:spacing w:before="0" w:beforeAutospacing="0" w:after="0" w:afterAutospacing="0"/>
        <w:rPr>
          <w:rFonts w:ascii="Cambria" w:hAnsi="Cambria" w:cs="Arial"/>
          <w:lang w:val="en-US"/>
        </w:rPr>
      </w:pPr>
    </w:p>
    <w:p w14:paraId="0A192C46" w14:textId="6BCCF5A3" w:rsidR="00B01592" w:rsidRDefault="00B01592" w:rsidP="00646268">
      <w:pPr>
        <w:pStyle w:val="ds-markdown-paragraph"/>
        <w:spacing w:before="0" w:beforeAutospacing="0" w:after="0" w:afterAutospacing="0"/>
        <w:rPr>
          <w:rFonts w:ascii="Cambria" w:hAnsi="Cambria" w:cs="Arial"/>
          <w:lang w:val="en-US"/>
        </w:rPr>
      </w:pPr>
      <w:r w:rsidRPr="000A06E5">
        <w:rPr>
          <w:rFonts w:ascii="Cambria" w:hAnsi="Cambria" w:cs="Arial"/>
          <w:lang w:val="en-GB"/>
        </w:rPr>
        <w:t>Europa-divisjonCuban Institute of Friendship with the Peoples</w:t>
      </w:r>
    </w:p>
    <w:p w14:paraId="30F84C2D" w14:textId="6CE957C0" w:rsidR="00646268" w:rsidRDefault="00646268" w:rsidP="00646268">
      <w:pPr>
        <w:pStyle w:val="ds-markdown-paragraph"/>
        <w:spacing w:before="0" w:beforeAutospacing="0" w:after="0" w:afterAutospacing="0"/>
        <w:rPr>
          <w:rFonts w:ascii="Cambria" w:hAnsi="Cambria" w:cs="Arial"/>
          <w:lang w:val="en-US"/>
        </w:rPr>
      </w:pPr>
    </w:p>
    <w:p w14:paraId="4ED84754" w14:textId="5A352E9E" w:rsidR="00646268" w:rsidRDefault="00646268" w:rsidP="00646268">
      <w:pPr>
        <w:pStyle w:val="ds-markdown-paragraph"/>
        <w:spacing w:before="0" w:beforeAutospacing="0" w:after="0" w:afterAutospacing="0"/>
        <w:rPr>
          <w:rFonts w:ascii="Cambria" w:hAnsi="Cambria" w:cs="Arial"/>
          <w:lang w:val="en-US"/>
        </w:rPr>
      </w:pPr>
    </w:p>
    <w:p w14:paraId="454A39B7" w14:textId="4B9504E9" w:rsidR="00646268" w:rsidRDefault="00646268" w:rsidP="00646268">
      <w:pPr>
        <w:pStyle w:val="ds-markdown-paragraph"/>
        <w:spacing w:before="0" w:beforeAutospacing="0" w:after="0" w:afterAutospacing="0"/>
        <w:rPr>
          <w:rFonts w:ascii="Cambria" w:hAnsi="Cambria" w:cs="Arial"/>
          <w:lang w:val="en-US"/>
        </w:rPr>
      </w:pPr>
    </w:p>
    <w:p w14:paraId="09C7950C" w14:textId="77777777" w:rsidR="00646268" w:rsidRPr="00646268" w:rsidRDefault="00646268" w:rsidP="00646268">
      <w:pPr>
        <w:pStyle w:val="ds-markdown-paragraph"/>
        <w:spacing w:before="0" w:beforeAutospacing="0" w:after="0" w:afterAutospacing="0"/>
        <w:rPr>
          <w:rFonts w:ascii="Cambria" w:hAnsi="Cambria" w:cs="Arial"/>
          <w:lang w:val="en-US"/>
        </w:rPr>
      </w:pPr>
    </w:p>
    <w:p w14:paraId="233C095B" w14:textId="1156471F" w:rsidR="00B01592" w:rsidRPr="00646268" w:rsidRDefault="00B01592" w:rsidP="00646268">
      <w:pPr>
        <w:pStyle w:val="ds-markdown-paragraph"/>
        <w:spacing w:before="0" w:beforeAutospacing="0" w:after="0" w:afterAutospacing="0"/>
        <w:jc w:val="center"/>
        <w:rPr>
          <w:rFonts w:ascii="Cambria" w:hAnsi="Cambria" w:cs="Arial"/>
          <w:color w:val="4F81BD" w:themeColor="accent1"/>
          <w:lang w:val="en-US"/>
        </w:rPr>
      </w:pPr>
      <w:r w:rsidRPr="000A06E5">
        <w:rPr>
          <w:rStyle w:val="Sterk"/>
          <w:rFonts w:ascii="Cambria" w:hAnsi="Cambria" w:cs="Arial"/>
          <w:color w:val="4F81BD" w:themeColor="accent1"/>
          <w:lang w:val="en-US"/>
        </w:rPr>
        <w:t>PROGRAM</w:t>
      </w:r>
    </w:p>
    <w:p w14:paraId="513FADF7" w14:textId="66A2A268" w:rsidR="00B01592" w:rsidRDefault="00B01592" w:rsidP="00646268">
      <w:pPr>
        <w:pStyle w:val="ds-markdown-paragraph"/>
        <w:spacing w:before="0" w:beforeAutospacing="0" w:after="0" w:afterAutospacing="0"/>
        <w:jc w:val="center"/>
        <w:rPr>
          <w:rStyle w:val="Sterk"/>
          <w:rFonts w:ascii="Cambria" w:hAnsi="Cambria" w:cs="Arial"/>
          <w:color w:val="4F81BD" w:themeColor="accent1"/>
          <w:lang w:val="en-US"/>
        </w:rPr>
      </w:pPr>
      <w:r w:rsidRPr="000A06E5">
        <w:rPr>
          <w:rStyle w:val="Sterk"/>
          <w:rFonts w:ascii="Cambria" w:hAnsi="Cambria" w:cs="Arial"/>
          <w:color w:val="4F81BD" w:themeColor="accent1"/>
          <w:lang w:val="en-US"/>
        </w:rPr>
        <w:t>2. til 16. august 2026</w:t>
      </w:r>
    </w:p>
    <w:p w14:paraId="083D6353" w14:textId="77777777" w:rsidR="00646268" w:rsidRPr="00646268" w:rsidRDefault="00646268" w:rsidP="00646268">
      <w:pPr>
        <w:pStyle w:val="ds-markdown-paragraph"/>
        <w:spacing w:before="0" w:beforeAutospacing="0" w:after="0" w:afterAutospacing="0"/>
        <w:jc w:val="center"/>
        <w:rPr>
          <w:rFonts w:ascii="Cambria" w:hAnsi="Cambria" w:cs="Arial"/>
          <w:color w:val="4F81BD" w:themeColor="accent1"/>
          <w:lang w:val="en-US"/>
        </w:rPr>
      </w:pPr>
    </w:p>
    <w:p w14:paraId="1301C8A1" w14:textId="36181E13" w:rsidR="00B01592" w:rsidRDefault="00B01592" w:rsidP="00646268">
      <w:pPr>
        <w:pStyle w:val="ds-markdown-paragraph"/>
        <w:spacing w:before="0" w:beforeAutospacing="0" w:after="0" w:afterAutospacing="0"/>
        <w:rPr>
          <w:rFonts w:ascii="Cambria" w:hAnsi="Cambria" w:cs="Arial"/>
          <w:lang w:val="en-US"/>
        </w:rPr>
      </w:pPr>
      <w:r w:rsidRPr="000A06E5">
        <w:rPr>
          <w:rStyle w:val="Sterk"/>
          <w:rFonts w:ascii="Cambria" w:hAnsi="Cambria" w:cs="Arial"/>
          <w:color w:val="4F81BD" w:themeColor="accent1"/>
          <w:lang w:val="en-US"/>
        </w:rPr>
        <w:t xml:space="preserve">Dag nr. 1 – søndag, 08.02.2026. Artemisa / CIJAM Dagen til stede: Ankomst av brigademedlemmer </w:t>
      </w:r>
      <w:r w:rsidR="00646268" w:rsidRPr="000A06E5">
        <w:rPr>
          <w:rFonts w:ascii="Cambria" w:hAnsi="Cambria" w:cs="Arial"/>
          <w:lang w:val="en-US"/>
        </w:rPr>
        <w:t xml:space="preserve">Til flyplassen. Overføring til Julio Antonio Mella International Camp (CIJAM). 16:00 Avreise fra Friendship House til CIJAM, Caimito, for brigademedlemmer som ankom landet tidligere. 19:00 </w:t>
      </w:r>
      <w:r w:rsidR="00646268" w:rsidRPr="000A06E5">
        <w:rPr>
          <w:rFonts w:ascii="Cambria" w:hAnsi="Cambria" w:cs="Arial"/>
          <w:lang w:val="en-US"/>
        </w:rPr>
        <w:tab/>
      </w:r>
      <w:r w:rsidRPr="000A06E5">
        <w:rPr>
          <w:rFonts w:ascii="Cambria" w:hAnsi="Cambria" w:cs="Arial"/>
          <w:lang w:val="en-US"/>
        </w:rPr>
        <w:t>Middag på CIJAM.</w:t>
      </w:r>
    </w:p>
    <w:p w14:paraId="56469E36" w14:textId="77777777" w:rsidR="00646268" w:rsidRPr="00646268" w:rsidRDefault="00646268" w:rsidP="00646268">
      <w:pPr>
        <w:pStyle w:val="ds-markdown-paragraph"/>
        <w:spacing w:before="0" w:beforeAutospacing="0" w:after="0" w:afterAutospacing="0"/>
        <w:rPr>
          <w:rFonts w:ascii="Cambria" w:hAnsi="Cambria" w:cs="Arial"/>
          <w:lang w:val="en-US"/>
        </w:rPr>
      </w:pPr>
    </w:p>
    <w:p w14:paraId="4FDCF212" w14:textId="220E9D7F" w:rsidR="00646268"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en-US"/>
        </w:rPr>
        <w:t xml:space="preserve">Dag nr. 2 – mandag, 08.03.2026. Artemisa / CIJAM07:00 </w:t>
      </w:r>
      <w:r w:rsidR="00646268" w:rsidRPr="000A06E5">
        <w:rPr>
          <w:rFonts w:ascii="Cambria" w:hAnsi="Cambria" w:cs="Arial"/>
          <w:lang w:val="en-US"/>
        </w:rPr>
        <w:tab/>
      </w:r>
      <w:r w:rsidRPr="000A06E5">
        <w:rPr>
          <w:rFonts w:ascii="Cambria" w:hAnsi="Cambria" w:cs="Arial"/>
          <w:lang w:val="en-US"/>
        </w:rPr>
        <w:t xml:space="preserve">Våkning og frokost. </w:t>
      </w:r>
      <w:r w:rsidRPr="000A06E5">
        <w:rPr>
          <w:rFonts w:ascii="Cambria" w:hAnsi="Cambria" w:cs="Arial"/>
          <w:lang w:val="nb-NO"/>
        </w:rPr>
        <w:t xml:space="preserve">09:30 </w:t>
      </w:r>
      <w:r w:rsidR="00646268" w:rsidRPr="000A06E5">
        <w:rPr>
          <w:rFonts w:ascii="Cambria" w:hAnsi="Cambria" w:cs="Arial"/>
          <w:lang w:val="nb-NO"/>
        </w:rPr>
        <w:tab/>
      </w:r>
      <w:r w:rsidRPr="000A06E5">
        <w:rPr>
          <w:rFonts w:ascii="Cambria" w:hAnsi="Cambria" w:cs="Arial"/>
          <w:lang w:val="nb-NO"/>
        </w:rPr>
        <w:t xml:space="preserve">Planting av et vennskapstre i Martiano-skogen ved CIJAM. Blomsterhyllest til </w:t>
      </w:r>
    </w:p>
    <w:p w14:paraId="7897551D" w14:textId="26B7035D" w:rsidR="00646268" w:rsidRPr="000A06E5" w:rsidRDefault="00B01592" w:rsidP="00646268">
      <w:pPr>
        <w:pStyle w:val="ds-markdown-paragraph"/>
        <w:spacing w:before="0" w:beforeAutospacing="0" w:after="0" w:afterAutospacing="0"/>
        <w:ind w:left="720"/>
        <w:rPr>
          <w:rFonts w:ascii="Cambria" w:hAnsi="Cambria" w:cs="Arial"/>
          <w:lang w:val="nb-NO"/>
        </w:rPr>
      </w:pPr>
      <w:r w:rsidRPr="000A06E5">
        <w:rPr>
          <w:rFonts w:ascii="Cambria" w:hAnsi="Cambria" w:cs="Arial"/>
          <w:lang w:val="nb-NO"/>
        </w:rPr>
        <w:t>Julio Antonio Mella. Offisiell velkomstaktivitet i CIJAM-teateret. Presentasjon av den cubanske delegasjonen og informasjon om CIJAMs virksomhet.</w:t>
      </w:r>
    </w:p>
    <w:p w14:paraId="55C8889D" w14:textId="3C0A305A" w:rsidR="00646268" w:rsidRPr="000A06E5" w:rsidRDefault="00B01592" w:rsidP="00646268">
      <w:pPr>
        <w:pStyle w:val="ds-markdown-paragraph"/>
        <w:spacing w:before="0" w:beforeAutospacing="0" w:after="0" w:afterAutospacing="0"/>
        <w:rPr>
          <w:rFonts w:ascii="Cambria" w:hAnsi="Cambria" w:cs="Arial"/>
          <w:lang w:val="nb-NO"/>
        </w:rPr>
      </w:pPr>
      <w:r w:rsidRPr="000A06E5">
        <w:rPr>
          <w:rFonts w:ascii="Cambria" w:hAnsi="Cambria" w:cs="Arial"/>
          <w:lang w:val="nb-NO"/>
        </w:rPr>
        <w:t xml:space="preserve">12:00 </w:t>
      </w:r>
      <w:r w:rsidR="00646268" w:rsidRPr="000A06E5">
        <w:rPr>
          <w:rFonts w:ascii="Cambria" w:hAnsi="Cambria" w:cs="Arial"/>
          <w:lang w:val="nb-NO"/>
        </w:rPr>
        <w:tab/>
      </w:r>
      <w:r w:rsidRPr="000A06E5">
        <w:rPr>
          <w:rFonts w:ascii="Cambria" w:hAnsi="Cambria" w:cs="Arial"/>
          <w:lang w:val="nb-NO"/>
        </w:rPr>
        <w:t xml:space="preserve">Lunsj 14:30 </w:t>
      </w:r>
      <w:r w:rsidR="00646268" w:rsidRPr="000A06E5">
        <w:rPr>
          <w:rFonts w:ascii="Cambria" w:hAnsi="Cambria" w:cs="Arial"/>
          <w:lang w:val="nb-NO"/>
        </w:rPr>
        <w:tab/>
      </w:r>
      <w:r w:rsidRPr="000A06E5">
        <w:rPr>
          <w:rFonts w:ascii="Cambria" w:hAnsi="Cambria" w:cs="Arial"/>
          <w:lang w:val="nb-NO"/>
        </w:rPr>
        <w:t xml:space="preserve">Konferanse: Cuba i dag: politisk, økonomisk og sosial oppdatering og tilstand for </w:t>
      </w:r>
    </w:p>
    <w:p w14:paraId="467A918B" w14:textId="5608D370" w:rsidR="00B01592"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forholdet til den amerikanske regjeringen.20.00 Middag og Cuban-kveld.</w:t>
      </w:r>
    </w:p>
    <w:p w14:paraId="2BA4428F" w14:textId="77777777" w:rsidR="00646268" w:rsidRPr="000A06E5" w:rsidRDefault="00646268" w:rsidP="00646268">
      <w:pPr>
        <w:pStyle w:val="ds-markdown-paragraph"/>
        <w:spacing w:before="0" w:beforeAutospacing="0" w:after="0" w:afterAutospacing="0"/>
        <w:ind w:firstLine="720"/>
        <w:rPr>
          <w:rFonts w:ascii="Cambria" w:hAnsi="Cambria" w:cs="Arial"/>
          <w:lang w:val="nb-NO"/>
        </w:rPr>
      </w:pPr>
    </w:p>
    <w:p w14:paraId="3EA655C9" w14:textId="77777777" w:rsidR="00646268"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 xml:space="preserve">Dag nr. 3 – tirsdag, 08.04.26. Artemisa / CIJAM06:30 </w:t>
      </w:r>
      <w:r w:rsidR="00646268" w:rsidRPr="000A06E5">
        <w:rPr>
          <w:rFonts w:ascii="Cambria" w:hAnsi="Cambria" w:cs="Arial"/>
          <w:lang w:val="nb-NO"/>
        </w:rPr>
        <w:tab/>
      </w:r>
      <w:r w:rsidRPr="000A06E5">
        <w:rPr>
          <w:rFonts w:ascii="Cambria" w:hAnsi="Cambria" w:cs="Arial"/>
          <w:lang w:val="nb-NO"/>
        </w:rPr>
        <w:t xml:space="preserve">Våkning og frokost. 07:30 </w:t>
      </w:r>
      <w:r w:rsidR="00646268" w:rsidRPr="000A06E5">
        <w:rPr>
          <w:rFonts w:ascii="Cambria" w:hAnsi="Cambria" w:cs="Arial"/>
          <w:lang w:val="nb-NO"/>
        </w:rPr>
        <w:tab/>
      </w:r>
      <w:r w:rsidRPr="000A06E5">
        <w:rPr>
          <w:rFonts w:ascii="Cambria" w:hAnsi="Cambria" w:cs="Arial"/>
          <w:lang w:val="nb-NO"/>
        </w:rPr>
        <w:t xml:space="preserve">Morgenmøte 08:00 </w:t>
      </w:r>
      <w:r w:rsidR="00646268" w:rsidRPr="000A06E5">
        <w:rPr>
          <w:rFonts w:ascii="Cambria" w:hAnsi="Cambria" w:cs="Arial"/>
          <w:lang w:val="nb-NO"/>
        </w:rPr>
        <w:tab/>
      </w:r>
      <w:r w:rsidRPr="000A06E5">
        <w:rPr>
          <w:rFonts w:ascii="Cambria" w:hAnsi="Cambria" w:cs="Arial"/>
          <w:lang w:val="nb-NO"/>
        </w:rPr>
        <w:t xml:space="preserve">Avreise til Quisicuaba omsorgsbolig i San Antonio de los Baños, </w:t>
      </w:r>
    </w:p>
    <w:p w14:paraId="4083DAA8" w14:textId="77777777" w:rsidR="00646268"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Et prosjekt for omsorg for mennesker med sosialt vanskeligstilte og sårbare </w:t>
      </w:r>
    </w:p>
    <w:p w14:paraId="7ACD2D36" w14:textId="77777777" w:rsidR="00646268"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situasjoner. Forklaring av senterets arbeid og produktive arbeidsdag. 11:30 </w:t>
      </w:r>
      <w:r w:rsidR="00646268" w:rsidRPr="000A06E5">
        <w:rPr>
          <w:rFonts w:ascii="Cambria" w:hAnsi="Cambria" w:cs="Arial"/>
          <w:lang w:val="nb-NO"/>
        </w:rPr>
        <w:tab/>
      </w:r>
      <w:r w:rsidRPr="000A06E5">
        <w:rPr>
          <w:rFonts w:ascii="Cambria" w:hAnsi="Cambria" w:cs="Arial"/>
          <w:lang w:val="nb-NO"/>
        </w:rPr>
        <w:t xml:space="preserve">Tilbake til leiren. 12:30 </w:t>
      </w:r>
      <w:r w:rsidR="00646268" w:rsidRPr="000A06E5">
        <w:rPr>
          <w:rFonts w:ascii="Cambria" w:hAnsi="Cambria" w:cs="Arial"/>
          <w:lang w:val="nb-NO"/>
        </w:rPr>
        <w:tab/>
      </w:r>
      <w:r w:rsidRPr="000A06E5">
        <w:rPr>
          <w:rFonts w:ascii="Cambria" w:hAnsi="Cambria" w:cs="Arial"/>
          <w:lang w:val="nb-NO"/>
        </w:rPr>
        <w:t xml:space="preserve">Lunsj. 14:30 </w:t>
      </w:r>
      <w:r w:rsidR="00646268" w:rsidRPr="000A06E5">
        <w:rPr>
          <w:rFonts w:ascii="Cambria" w:hAnsi="Cambria" w:cs="Arial"/>
          <w:lang w:val="nb-NO"/>
        </w:rPr>
        <w:tab/>
      </w:r>
      <w:r w:rsidRPr="000A06E5">
        <w:rPr>
          <w:rFonts w:ascii="Cambria" w:hAnsi="Cambria" w:cs="Arial"/>
          <w:lang w:val="nb-NO"/>
        </w:rPr>
        <w:t xml:space="preserve">Utveksling om kulturell kolonisering, sosiale medier, nyfascisme og hvordan Cuba </w:t>
      </w:r>
    </w:p>
    <w:p w14:paraId="672E5F28" w14:textId="6FEAE1CD" w:rsidR="00B01592"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forbereder seg på å møte disse fenomenene som truer vår nasjonalitet og våre verdier.19:00 </w:t>
      </w:r>
      <w:r w:rsidR="00646268" w:rsidRPr="000A06E5">
        <w:rPr>
          <w:rFonts w:ascii="Cambria" w:hAnsi="Cambria" w:cs="Arial"/>
          <w:lang w:val="nb-NO"/>
        </w:rPr>
        <w:tab/>
      </w:r>
      <w:r w:rsidRPr="000A06E5">
        <w:rPr>
          <w:rFonts w:ascii="Cambria" w:hAnsi="Cambria" w:cs="Arial"/>
          <w:lang w:val="nb-NO"/>
        </w:rPr>
        <w:t xml:space="preserve">Middag. 20:30 </w:t>
      </w:r>
      <w:r w:rsidR="00646268" w:rsidRPr="000A06E5">
        <w:rPr>
          <w:rFonts w:ascii="Cambria" w:hAnsi="Cambria" w:cs="Arial"/>
          <w:lang w:val="nb-NO"/>
        </w:rPr>
        <w:tab/>
      </w:r>
      <w:r w:rsidRPr="000A06E5">
        <w:rPr>
          <w:rFonts w:ascii="Cambria" w:hAnsi="Cambria" w:cs="Arial"/>
          <w:lang w:val="nb-NO"/>
        </w:rPr>
        <w:t>Dansetimer eller visning av en cubansk film.</w:t>
      </w:r>
    </w:p>
    <w:p w14:paraId="20E571A2" w14:textId="77777777" w:rsidR="00646268" w:rsidRPr="000A06E5" w:rsidRDefault="00646268" w:rsidP="00646268">
      <w:pPr>
        <w:pStyle w:val="ds-markdown-paragraph"/>
        <w:spacing w:before="0" w:beforeAutospacing="0" w:after="0" w:afterAutospacing="0"/>
        <w:ind w:firstLine="720"/>
        <w:rPr>
          <w:rFonts w:ascii="Cambria" w:hAnsi="Cambria" w:cs="Arial"/>
          <w:lang w:val="nb-NO"/>
        </w:rPr>
      </w:pPr>
    </w:p>
    <w:p w14:paraId="73A06C9F" w14:textId="77777777" w:rsidR="00646268"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 xml:space="preserve">Dag nr. 4 – onsdag, 08.05.2026. Artemisa / CIJAM07:00 </w:t>
      </w:r>
      <w:r w:rsidR="00646268" w:rsidRPr="000A06E5">
        <w:rPr>
          <w:rFonts w:ascii="Cambria" w:hAnsi="Cambria" w:cs="Arial"/>
          <w:lang w:val="nb-NO"/>
        </w:rPr>
        <w:tab/>
      </w:r>
      <w:r w:rsidRPr="000A06E5">
        <w:rPr>
          <w:rFonts w:ascii="Cambria" w:hAnsi="Cambria" w:cs="Arial"/>
          <w:lang w:val="nb-NO"/>
        </w:rPr>
        <w:t xml:space="preserve">Våkning og frokost. 07:30 </w:t>
      </w:r>
      <w:r w:rsidR="00646268" w:rsidRPr="000A06E5">
        <w:rPr>
          <w:rFonts w:ascii="Cambria" w:hAnsi="Cambria" w:cs="Arial"/>
          <w:lang w:val="nb-NO"/>
        </w:rPr>
        <w:tab/>
      </w:r>
      <w:r w:rsidRPr="000A06E5">
        <w:rPr>
          <w:rFonts w:ascii="Cambria" w:hAnsi="Cambria" w:cs="Arial"/>
          <w:lang w:val="nb-NO"/>
        </w:rPr>
        <w:t xml:space="preserve">Morgenmøte 08:30 </w:t>
      </w:r>
      <w:r w:rsidR="00646268" w:rsidRPr="000A06E5">
        <w:rPr>
          <w:rFonts w:ascii="Cambria" w:hAnsi="Cambria" w:cs="Arial"/>
          <w:lang w:val="nb-NO"/>
        </w:rPr>
        <w:tab/>
      </w:r>
      <w:r w:rsidRPr="000A06E5">
        <w:rPr>
          <w:rFonts w:ascii="Cambria" w:hAnsi="Cambria" w:cs="Arial"/>
          <w:lang w:val="nb-NO"/>
        </w:rPr>
        <w:t xml:space="preserve">Besøk La Burgambilia agroøkologiske gård. Forklaring av agroøkologisk </w:t>
      </w:r>
    </w:p>
    <w:p w14:paraId="39E8FBD3" w14:textId="77777777" w:rsidR="00646268"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systemer på Cuba, bærekraftig sirkulær økonomi og dets sosiale samfunn </w:t>
      </w:r>
    </w:p>
    <w:p w14:paraId="23CDCD89" w14:textId="77777777" w:rsidR="00646268"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nærme seg. Produktivt arbeid på gården. 11:30 </w:t>
      </w:r>
      <w:r w:rsidR="00646268" w:rsidRPr="000A06E5">
        <w:rPr>
          <w:rFonts w:ascii="Cambria" w:hAnsi="Cambria" w:cs="Arial"/>
          <w:lang w:val="nb-NO"/>
        </w:rPr>
        <w:tab/>
      </w:r>
      <w:r w:rsidRPr="000A06E5">
        <w:rPr>
          <w:rFonts w:ascii="Cambria" w:hAnsi="Cambria" w:cs="Arial"/>
          <w:lang w:val="nb-NO"/>
        </w:rPr>
        <w:t xml:space="preserve">Tilbake til leiren. 12:30 </w:t>
      </w:r>
      <w:r w:rsidR="00646268" w:rsidRPr="000A06E5">
        <w:rPr>
          <w:rFonts w:ascii="Cambria" w:hAnsi="Cambria" w:cs="Arial"/>
          <w:lang w:val="nb-NO"/>
        </w:rPr>
        <w:tab/>
      </w:r>
      <w:r w:rsidRPr="000A06E5">
        <w:rPr>
          <w:rFonts w:ascii="Cambria" w:hAnsi="Cambria" w:cs="Arial"/>
          <w:lang w:val="nb-NO"/>
        </w:rPr>
        <w:t xml:space="preserve">Lunsj 14:30 </w:t>
      </w:r>
      <w:r w:rsidR="00646268" w:rsidRPr="000A06E5">
        <w:rPr>
          <w:rFonts w:ascii="Cambria" w:hAnsi="Cambria" w:cs="Arial"/>
          <w:lang w:val="nb-NO"/>
        </w:rPr>
        <w:tab/>
      </w:r>
      <w:r w:rsidRPr="000A06E5">
        <w:rPr>
          <w:rFonts w:ascii="Cambria" w:hAnsi="Cambria" w:cs="Arial"/>
          <w:lang w:val="nb-NO"/>
        </w:rPr>
        <w:t xml:space="preserve">Utveksling med representanter for Føderasjonen av kubanske kvinner og </w:t>
      </w:r>
    </w:p>
    <w:p w14:paraId="3CE1C081" w14:textId="77777777" w:rsidR="00646268" w:rsidRPr="000A06E5" w:rsidRDefault="00646268" w:rsidP="00646268">
      <w:pPr>
        <w:pStyle w:val="ds-markdown-paragraph"/>
        <w:spacing w:before="0" w:beforeAutospacing="0" w:after="0" w:afterAutospacing="0"/>
        <w:ind w:left="720"/>
        <w:rPr>
          <w:rFonts w:ascii="Cambria" w:hAnsi="Cambria" w:cs="Arial"/>
          <w:lang w:val="nb-NO"/>
        </w:rPr>
      </w:pPr>
      <w:r w:rsidRPr="000A06E5">
        <w:rPr>
          <w:rFonts w:ascii="Cambria" w:hAnsi="Cambria" w:cs="Arial"/>
          <w:lang w:val="nb-NO"/>
        </w:rPr>
        <w:t>Confederation of Cuba Workers om arbeidet til begge organisasjonene, hovedoppgaver og nåværende utfordringer. Forklaring om besøket til provinsene.</w:t>
      </w:r>
    </w:p>
    <w:p w14:paraId="79055D51" w14:textId="71A1441B" w:rsidR="00B01592" w:rsidRPr="000A06E5" w:rsidRDefault="00B01592" w:rsidP="00646268">
      <w:pPr>
        <w:pStyle w:val="ds-markdown-paragraph"/>
        <w:spacing w:before="0" w:beforeAutospacing="0" w:after="0" w:afterAutospacing="0"/>
        <w:rPr>
          <w:rFonts w:ascii="Cambria" w:hAnsi="Cambria" w:cs="Arial"/>
          <w:lang w:val="nb-NO"/>
        </w:rPr>
      </w:pPr>
      <w:r w:rsidRPr="000A06E5">
        <w:rPr>
          <w:rFonts w:ascii="Cambria" w:hAnsi="Cambria" w:cs="Arial"/>
          <w:lang w:val="nb-NO"/>
        </w:rPr>
        <w:t xml:space="preserve">19:00 </w:t>
      </w:r>
      <w:r w:rsidR="00646268" w:rsidRPr="000A06E5">
        <w:rPr>
          <w:rFonts w:ascii="Cambria" w:hAnsi="Cambria" w:cs="Arial"/>
          <w:lang w:val="nb-NO"/>
        </w:rPr>
        <w:tab/>
      </w:r>
      <w:r w:rsidRPr="000A06E5">
        <w:rPr>
          <w:rFonts w:ascii="Cambria" w:hAnsi="Cambria" w:cs="Arial"/>
          <w:lang w:val="nb-NO"/>
        </w:rPr>
        <w:t>Middag. Gratis kveld.</w:t>
      </w:r>
    </w:p>
    <w:p w14:paraId="52BEC3D5" w14:textId="77777777" w:rsidR="00646268" w:rsidRPr="000A06E5" w:rsidRDefault="00646268" w:rsidP="00646268">
      <w:pPr>
        <w:pStyle w:val="ds-markdown-paragraph"/>
        <w:spacing w:before="0" w:beforeAutospacing="0" w:after="0" w:afterAutospacing="0"/>
        <w:rPr>
          <w:rFonts w:ascii="Cambria" w:hAnsi="Cambria" w:cs="Arial"/>
          <w:lang w:val="nb-NO"/>
        </w:rPr>
      </w:pPr>
    </w:p>
    <w:p w14:paraId="7E8CA6A1" w14:textId="77777777" w:rsidR="00646268"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Dag nr. 5 – torsdag, 08.06.2026. Artemisa -- Santa Clara / Los Caneyes</w:t>
      </w:r>
      <w:r w:rsidRPr="000A06E5">
        <w:rPr>
          <w:rFonts w:ascii="Cambria" w:hAnsi="Cambria" w:cs="Arial"/>
          <w:lang w:val="nb-NO"/>
        </w:rPr>
        <w:br/>
        <w:t xml:space="preserve">07:00 </w:t>
      </w:r>
      <w:r w:rsidR="00646268" w:rsidRPr="000A06E5">
        <w:rPr>
          <w:rFonts w:ascii="Cambria" w:hAnsi="Cambria" w:cs="Arial"/>
          <w:lang w:val="nb-NO"/>
        </w:rPr>
        <w:tab/>
      </w:r>
      <w:r w:rsidRPr="000A06E5">
        <w:rPr>
          <w:rFonts w:ascii="Cambria" w:hAnsi="Cambria" w:cs="Arial"/>
          <w:lang w:val="nb-NO"/>
        </w:rPr>
        <w:t xml:space="preserve">Våkning og frokost 08:00 </w:t>
      </w:r>
      <w:r w:rsidR="00646268" w:rsidRPr="000A06E5">
        <w:rPr>
          <w:rFonts w:ascii="Cambria" w:hAnsi="Cambria" w:cs="Arial"/>
          <w:lang w:val="nb-NO"/>
        </w:rPr>
        <w:tab/>
      </w:r>
      <w:r w:rsidRPr="000A06E5">
        <w:rPr>
          <w:rFonts w:ascii="Cambria" w:hAnsi="Cambria" w:cs="Arial"/>
          <w:lang w:val="nb-NO"/>
        </w:rPr>
        <w:t xml:space="preserve">Avreise til Villa Clara 12:00 </w:t>
      </w:r>
      <w:r w:rsidR="00646268" w:rsidRPr="000A06E5">
        <w:rPr>
          <w:rFonts w:ascii="Cambria" w:hAnsi="Cambria" w:cs="Arial"/>
          <w:lang w:val="nb-NO"/>
        </w:rPr>
        <w:tab/>
      </w:r>
      <w:r w:rsidRPr="000A06E5">
        <w:rPr>
          <w:rFonts w:ascii="Cambria" w:hAnsi="Cambria" w:cs="Arial"/>
          <w:lang w:val="nb-NO"/>
        </w:rPr>
        <w:t xml:space="preserve">Innsjekk med lunsj på Los Caneyes hotell 14:00 </w:t>
      </w:r>
      <w:r w:rsidR="00646268" w:rsidRPr="000A06E5">
        <w:rPr>
          <w:rFonts w:ascii="Cambria" w:hAnsi="Cambria" w:cs="Arial"/>
          <w:lang w:val="nb-NO"/>
        </w:rPr>
        <w:tab/>
      </w:r>
      <w:r w:rsidRPr="000A06E5">
        <w:rPr>
          <w:rFonts w:ascii="Cambria" w:hAnsi="Cambria" w:cs="Arial"/>
          <w:lang w:val="nb-NO"/>
        </w:rPr>
        <w:t xml:space="preserve">Velkommen av ICAP-delegasjonen i provinsen og utveksling med medlemmer av </w:t>
      </w:r>
    </w:p>
    <w:p w14:paraId="5DD9D9D2" w14:textId="1054C63D" w:rsidR="00B01592"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Foreningen av kampanter under den kubanske revolusjonen.16.30 </w:t>
      </w:r>
      <w:r w:rsidR="00646268" w:rsidRPr="000A06E5">
        <w:rPr>
          <w:rFonts w:ascii="Cambria" w:hAnsi="Cambria" w:cs="Arial"/>
          <w:lang w:val="nb-NO"/>
        </w:rPr>
        <w:tab/>
      </w:r>
      <w:r w:rsidRPr="000A06E5">
        <w:rPr>
          <w:rFonts w:ascii="Cambria" w:hAnsi="Cambria" w:cs="Arial"/>
          <w:lang w:val="nb-NO"/>
        </w:rPr>
        <w:t xml:space="preserve">Bytur og besøk til El Mejunje sosiokulturelle prosjekt19:00 </w:t>
      </w:r>
      <w:r w:rsidR="00646268" w:rsidRPr="000A06E5">
        <w:rPr>
          <w:rFonts w:ascii="Cambria" w:hAnsi="Cambria" w:cs="Arial"/>
          <w:lang w:val="nb-NO"/>
        </w:rPr>
        <w:tab/>
      </w:r>
      <w:r w:rsidRPr="000A06E5">
        <w:rPr>
          <w:rFonts w:ascii="Cambria" w:hAnsi="Cambria" w:cs="Arial"/>
          <w:lang w:val="nb-NO"/>
        </w:rPr>
        <w:t>Middag og kulturell aktivitet på overnattingsstedet.</w:t>
      </w:r>
    </w:p>
    <w:p w14:paraId="1F45DCF1" w14:textId="77777777" w:rsidR="00646268" w:rsidRPr="000A06E5" w:rsidRDefault="00646268" w:rsidP="00646268">
      <w:pPr>
        <w:pStyle w:val="ds-markdown-paragraph"/>
        <w:spacing w:before="0" w:beforeAutospacing="0" w:after="0" w:afterAutospacing="0"/>
        <w:ind w:firstLine="720"/>
        <w:rPr>
          <w:rFonts w:ascii="Cambria" w:hAnsi="Cambria" w:cs="Arial"/>
          <w:lang w:val="nb-NO"/>
        </w:rPr>
      </w:pPr>
    </w:p>
    <w:p w14:paraId="1614E189" w14:textId="77777777" w:rsidR="00646268"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lastRenderedPageBreak/>
        <w:t xml:space="preserve">Dag nr. 6 – fredag, 08.07.2026. Santa Clara - Cienfuegos / Rancho Luna 08:00 </w:t>
      </w:r>
      <w:r w:rsidR="00646268" w:rsidRPr="000A06E5">
        <w:rPr>
          <w:rFonts w:ascii="Cambria" w:hAnsi="Cambria" w:cs="Arial"/>
          <w:lang w:val="nb-NO"/>
        </w:rPr>
        <w:tab/>
      </w:r>
      <w:r w:rsidRPr="000A06E5">
        <w:rPr>
          <w:rFonts w:ascii="Cambria" w:hAnsi="Cambria" w:cs="Arial"/>
          <w:lang w:val="nb-NO"/>
        </w:rPr>
        <w:t xml:space="preserve">Frokost09:30 </w:t>
      </w:r>
      <w:r w:rsidR="00646268" w:rsidRPr="000A06E5">
        <w:rPr>
          <w:rFonts w:ascii="Cambria" w:hAnsi="Cambria" w:cs="Arial"/>
          <w:lang w:val="nb-NO"/>
        </w:rPr>
        <w:tab/>
      </w:r>
      <w:r w:rsidRPr="000A06E5">
        <w:rPr>
          <w:rFonts w:ascii="Cambria" w:hAnsi="Cambria" w:cs="Arial"/>
          <w:lang w:val="nb-NO"/>
        </w:rPr>
        <w:t xml:space="preserve">Besøk til skulpturkomplekset Ernesto che Guevara og monumentet til </w:t>
      </w:r>
    </w:p>
    <w:p w14:paraId="6D5222C4" w14:textId="77777777" w:rsidR="00646268"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Pansret tog. 12:00 </w:t>
      </w:r>
      <w:r w:rsidR="00646268" w:rsidRPr="000A06E5">
        <w:rPr>
          <w:rFonts w:ascii="Cambria" w:hAnsi="Cambria" w:cs="Arial"/>
          <w:lang w:val="nb-NO"/>
        </w:rPr>
        <w:tab/>
      </w:r>
      <w:r w:rsidRPr="000A06E5">
        <w:rPr>
          <w:rFonts w:ascii="Cambria" w:hAnsi="Cambria" w:cs="Arial"/>
          <w:lang w:val="nb-NO"/>
        </w:rPr>
        <w:t xml:space="preserve">Utsjekk og lunsj på hotellet 13:30 </w:t>
      </w:r>
      <w:r w:rsidR="00646268" w:rsidRPr="000A06E5">
        <w:rPr>
          <w:rFonts w:ascii="Cambria" w:hAnsi="Cambria" w:cs="Arial"/>
          <w:lang w:val="nb-NO"/>
        </w:rPr>
        <w:tab/>
      </w:r>
      <w:r w:rsidRPr="000A06E5">
        <w:rPr>
          <w:rFonts w:ascii="Cambria" w:hAnsi="Cambria" w:cs="Arial"/>
          <w:lang w:val="nb-NO"/>
        </w:rPr>
        <w:t xml:space="preserve">Overføring til Cienfuegos15.30 </w:t>
      </w:r>
      <w:r w:rsidR="00646268" w:rsidRPr="000A06E5">
        <w:rPr>
          <w:rFonts w:ascii="Cambria" w:hAnsi="Cambria" w:cs="Arial"/>
          <w:lang w:val="nb-NO"/>
        </w:rPr>
        <w:tab/>
      </w:r>
      <w:r w:rsidRPr="000A06E5">
        <w:rPr>
          <w:rFonts w:ascii="Cambria" w:hAnsi="Cambria" w:cs="Arial"/>
          <w:lang w:val="nb-NO"/>
        </w:rPr>
        <w:t xml:space="preserve">Velkommen av ICAP-delegasjonen fra Cienfuegos og andre provinsielle myndigheter. </w:t>
      </w:r>
    </w:p>
    <w:p w14:paraId="01356C86" w14:textId="77777777" w:rsidR="00646268"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Bytur.18:30 </w:t>
      </w:r>
      <w:r w:rsidR="00646268" w:rsidRPr="000A06E5">
        <w:rPr>
          <w:rFonts w:ascii="Cambria" w:hAnsi="Cambria" w:cs="Arial"/>
          <w:lang w:val="nb-NO"/>
        </w:rPr>
        <w:tab/>
      </w:r>
      <w:r w:rsidRPr="000A06E5">
        <w:rPr>
          <w:rFonts w:ascii="Cambria" w:hAnsi="Cambria" w:cs="Arial"/>
          <w:lang w:val="nb-NO"/>
        </w:rPr>
        <w:t xml:space="preserve">Overnatting og middag på hotellet. 20.30 </w:t>
      </w:r>
      <w:r w:rsidR="00646268" w:rsidRPr="000A06E5">
        <w:rPr>
          <w:rFonts w:ascii="Cambria" w:hAnsi="Cambria" w:cs="Arial"/>
          <w:lang w:val="nb-NO"/>
        </w:rPr>
        <w:tab/>
      </w:r>
      <w:r w:rsidRPr="000A06E5">
        <w:rPr>
          <w:rFonts w:ascii="Cambria" w:hAnsi="Cambria" w:cs="Arial"/>
          <w:lang w:val="nb-NO"/>
        </w:rPr>
        <w:t xml:space="preserve">Møte med representanter for National Union of Writers and Artists of </w:t>
      </w:r>
    </w:p>
    <w:p w14:paraId="09862EA0" w14:textId="1BF42B7F" w:rsidR="00B01592"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Cuba for å lære om kunstnerisk arbeid i provinsen Cienfuegos.</w:t>
      </w:r>
    </w:p>
    <w:p w14:paraId="4C7E7703" w14:textId="77777777" w:rsidR="00646268" w:rsidRPr="000A06E5" w:rsidRDefault="00646268" w:rsidP="00646268">
      <w:pPr>
        <w:pStyle w:val="ds-markdown-paragraph"/>
        <w:spacing w:before="0" w:beforeAutospacing="0" w:after="0" w:afterAutospacing="0"/>
        <w:rPr>
          <w:rStyle w:val="Sterk"/>
          <w:rFonts w:ascii="Cambria" w:hAnsi="Cambria" w:cs="Arial"/>
          <w:color w:val="4F81BD" w:themeColor="accent1"/>
          <w:lang w:val="nb-NO"/>
        </w:rPr>
      </w:pPr>
    </w:p>
    <w:p w14:paraId="178E1128" w14:textId="77777777" w:rsidR="00646268" w:rsidRPr="000A06E5" w:rsidRDefault="00B01592" w:rsidP="00646268">
      <w:pPr>
        <w:pStyle w:val="ds-markdown-paragraph"/>
        <w:spacing w:before="0" w:beforeAutospacing="0" w:after="0" w:afterAutospacing="0"/>
        <w:rPr>
          <w:rFonts w:ascii="Cambria" w:hAnsi="Cambria" w:cs="Arial"/>
          <w:lang w:val="nb-NO"/>
        </w:rPr>
      </w:pPr>
      <w:r w:rsidRPr="00646268">
        <w:rPr>
          <w:rStyle w:val="Sterk"/>
          <w:rFonts w:ascii="Cambria" w:hAnsi="Cambria" w:cs="Arial"/>
          <w:color w:val="4F81BD" w:themeColor="accent1"/>
        </w:rPr>
        <w:t xml:space="preserve">Dag nr. 7 – lørdag, 08.08.2026. Cienfuegos / Rancho Luna 07:30 </w:t>
      </w:r>
      <w:r w:rsidR="00646268">
        <w:rPr>
          <w:rFonts w:ascii="Cambria" w:hAnsi="Cambria" w:cs="Arial"/>
        </w:rPr>
        <w:tab/>
      </w:r>
      <w:r w:rsidRPr="00646268">
        <w:rPr>
          <w:rFonts w:ascii="Cambria" w:hAnsi="Cambria" w:cs="Arial"/>
        </w:rPr>
        <w:t xml:space="preserve">Frokost. </w:t>
      </w:r>
      <w:r w:rsidRPr="000A06E5">
        <w:rPr>
          <w:rFonts w:ascii="Cambria" w:hAnsi="Cambria" w:cs="Arial"/>
          <w:lang w:val="nb-NO"/>
        </w:rPr>
        <w:t xml:space="preserve">09:00 </w:t>
      </w:r>
      <w:r w:rsidR="00646268" w:rsidRPr="000A06E5">
        <w:rPr>
          <w:rFonts w:ascii="Cambria" w:hAnsi="Cambria" w:cs="Arial"/>
          <w:lang w:val="nb-NO"/>
        </w:rPr>
        <w:tab/>
      </w:r>
      <w:r w:rsidRPr="000A06E5">
        <w:rPr>
          <w:rFonts w:ascii="Cambria" w:hAnsi="Cambria" w:cs="Arial"/>
          <w:lang w:val="nb-NO"/>
        </w:rPr>
        <w:t xml:space="preserve">Utveksling med representanter for provinsdelegasjonen i departementet </w:t>
      </w:r>
    </w:p>
    <w:p w14:paraId="46B848C5" w14:textId="77777777" w:rsidR="00646268"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Vitenskap, teknologi og miljø om «Task Life»-planen og strategier for å </w:t>
      </w:r>
    </w:p>
    <w:p w14:paraId="7299A6A2" w14:textId="77777777" w:rsidR="00646268" w:rsidRPr="000A06E5" w:rsidRDefault="00646268"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Møt klimaendringer.11.00 </w:t>
      </w:r>
      <w:r w:rsidRPr="000A06E5">
        <w:rPr>
          <w:rFonts w:ascii="Cambria" w:hAnsi="Cambria" w:cs="Arial"/>
          <w:lang w:val="nb-NO"/>
        </w:rPr>
        <w:tab/>
      </w:r>
      <w:r w:rsidR="00B01592" w:rsidRPr="000A06E5">
        <w:rPr>
          <w:rFonts w:ascii="Cambria" w:hAnsi="Cambria" w:cs="Arial"/>
          <w:lang w:val="nb-NO"/>
        </w:rPr>
        <w:t xml:space="preserve">Utveksling med lederne for Den unge kommunistiske liga.12:30 </w:t>
      </w:r>
      <w:r w:rsidRPr="000A06E5">
        <w:rPr>
          <w:rFonts w:ascii="Cambria" w:hAnsi="Cambria" w:cs="Arial"/>
          <w:lang w:val="nb-NO"/>
        </w:rPr>
        <w:tab/>
      </w:r>
      <w:r w:rsidR="00B01592" w:rsidRPr="000A06E5">
        <w:rPr>
          <w:rFonts w:ascii="Cambria" w:hAnsi="Cambria" w:cs="Arial"/>
          <w:lang w:val="nb-NO"/>
        </w:rPr>
        <w:t xml:space="preserve">Lunsj på hotellet 14:00 </w:t>
      </w:r>
      <w:r w:rsidRPr="000A06E5">
        <w:rPr>
          <w:rFonts w:ascii="Cambria" w:hAnsi="Cambria" w:cs="Arial"/>
          <w:lang w:val="nb-NO"/>
        </w:rPr>
        <w:tab/>
      </w:r>
      <w:r w:rsidR="00B01592" w:rsidRPr="000A06E5">
        <w:rPr>
          <w:rFonts w:ascii="Cambria" w:hAnsi="Cambria" w:cs="Arial"/>
          <w:lang w:val="nb-NO"/>
        </w:rPr>
        <w:t xml:space="preserve">Besøk en liten eller mellomstor privat bedrift for å lære mer om arbeidet til </w:t>
      </w:r>
    </w:p>
    <w:p w14:paraId="0CAC3B60" w14:textId="77777777" w:rsidR="00646268" w:rsidRPr="000A06E5" w:rsidRDefault="00B01592" w:rsidP="00646268">
      <w:pPr>
        <w:pStyle w:val="ds-markdown-paragraph"/>
        <w:spacing w:before="0" w:beforeAutospacing="0" w:after="0" w:afterAutospacing="0"/>
        <w:ind w:left="720"/>
        <w:rPr>
          <w:rFonts w:ascii="Cambria" w:hAnsi="Cambria" w:cs="Arial"/>
          <w:lang w:val="nb-NO"/>
        </w:rPr>
      </w:pPr>
      <w:r w:rsidRPr="000A06E5">
        <w:rPr>
          <w:rFonts w:ascii="Cambria" w:hAnsi="Cambria" w:cs="Arial"/>
          <w:lang w:val="nb-NO"/>
        </w:rPr>
        <w:t>nye økonomiske aktører i prosessen med å oppdatere den kubanske økonomiske modellen.</w:t>
      </w:r>
    </w:p>
    <w:p w14:paraId="35E3B130" w14:textId="77777777" w:rsidR="00646268" w:rsidRPr="000A06E5" w:rsidRDefault="00B01592" w:rsidP="00646268">
      <w:pPr>
        <w:pStyle w:val="ds-markdown-paragraph"/>
        <w:spacing w:before="0" w:beforeAutospacing="0" w:after="0" w:afterAutospacing="0"/>
        <w:ind w:left="720" w:hanging="720"/>
        <w:rPr>
          <w:rFonts w:ascii="Cambria" w:hAnsi="Cambria" w:cs="Arial"/>
          <w:lang w:val="nb-NO"/>
        </w:rPr>
      </w:pPr>
      <w:r w:rsidRPr="000A06E5">
        <w:rPr>
          <w:rFonts w:ascii="Cambria" w:hAnsi="Cambria" w:cs="Arial"/>
          <w:lang w:val="nb-NO"/>
        </w:rPr>
        <w:t xml:space="preserve">15.30 </w:t>
      </w:r>
      <w:r w:rsidR="00646268" w:rsidRPr="000A06E5">
        <w:rPr>
          <w:rFonts w:ascii="Cambria" w:hAnsi="Cambria" w:cs="Arial"/>
          <w:lang w:val="nb-NO"/>
        </w:rPr>
        <w:tab/>
      </w:r>
      <w:r w:rsidRPr="000A06E5">
        <w:rPr>
          <w:rFonts w:ascii="Cambria" w:hAnsi="Cambria" w:cs="Arial"/>
          <w:lang w:val="nb-NO"/>
        </w:rPr>
        <w:t>Besøk til et hjem for barn uten familieomsorg og levering av donasjoner til senteret.</w:t>
      </w:r>
    </w:p>
    <w:p w14:paraId="39C50A06" w14:textId="571E5C40" w:rsidR="00646268" w:rsidRPr="000A06E5" w:rsidRDefault="00B01592" w:rsidP="00646268">
      <w:pPr>
        <w:pStyle w:val="ds-markdown-paragraph"/>
        <w:spacing w:before="0" w:beforeAutospacing="0" w:after="0" w:afterAutospacing="0"/>
        <w:ind w:left="720" w:hanging="720"/>
        <w:rPr>
          <w:rFonts w:ascii="Cambria" w:hAnsi="Cambria" w:cs="Arial"/>
          <w:lang w:val="nb-NO"/>
        </w:rPr>
      </w:pPr>
      <w:r w:rsidRPr="000A06E5">
        <w:rPr>
          <w:rFonts w:ascii="Cambria" w:hAnsi="Cambria" w:cs="Arial"/>
          <w:lang w:val="nb-NO"/>
        </w:rPr>
        <w:t xml:space="preserve">18:30 </w:t>
      </w:r>
      <w:r w:rsidR="00646268" w:rsidRPr="000A06E5">
        <w:rPr>
          <w:rFonts w:ascii="Cambria" w:hAnsi="Cambria" w:cs="Arial"/>
          <w:lang w:val="nb-NO"/>
        </w:rPr>
        <w:tab/>
      </w:r>
      <w:r w:rsidRPr="000A06E5">
        <w:rPr>
          <w:rFonts w:ascii="Cambria" w:hAnsi="Cambria" w:cs="Arial"/>
          <w:lang w:val="nb-NO"/>
        </w:rPr>
        <w:t>Middag på hotellet.</w:t>
      </w:r>
    </w:p>
    <w:p w14:paraId="7BB761B9" w14:textId="3A9A5A38" w:rsidR="00B01592" w:rsidRPr="000A06E5" w:rsidRDefault="00B01592" w:rsidP="00646268">
      <w:pPr>
        <w:pStyle w:val="ds-markdown-paragraph"/>
        <w:spacing w:before="0" w:beforeAutospacing="0" w:after="0" w:afterAutospacing="0"/>
        <w:ind w:left="720" w:hanging="720"/>
        <w:rPr>
          <w:rFonts w:ascii="Cambria" w:hAnsi="Cambria" w:cs="Arial"/>
          <w:lang w:val="nb-NO"/>
        </w:rPr>
      </w:pPr>
      <w:r w:rsidRPr="000A06E5">
        <w:rPr>
          <w:rFonts w:ascii="Cambria" w:hAnsi="Cambria" w:cs="Arial"/>
          <w:lang w:val="nb-NO"/>
        </w:rPr>
        <w:t xml:space="preserve">20.00 </w:t>
      </w:r>
      <w:r w:rsidR="00646268" w:rsidRPr="000A06E5">
        <w:rPr>
          <w:rFonts w:ascii="Cambria" w:hAnsi="Cambria" w:cs="Arial"/>
          <w:lang w:val="nb-NO"/>
        </w:rPr>
        <w:tab/>
      </w:r>
      <w:r w:rsidRPr="000A06E5">
        <w:rPr>
          <w:rFonts w:ascii="Cambria" w:hAnsi="Cambria" w:cs="Arial"/>
          <w:lang w:val="nb-NO"/>
        </w:rPr>
        <w:t>Glede av hotellfasilitetene</w:t>
      </w:r>
    </w:p>
    <w:p w14:paraId="4E83EE16" w14:textId="77777777" w:rsidR="00646268" w:rsidRPr="000A06E5" w:rsidRDefault="00646268" w:rsidP="00646268">
      <w:pPr>
        <w:pStyle w:val="ds-markdown-paragraph"/>
        <w:spacing w:before="0" w:beforeAutospacing="0" w:after="0" w:afterAutospacing="0"/>
        <w:ind w:left="720" w:hanging="720"/>
        <w:rPr>
          <w:rFonts w:ascii="Cambria" w:hAnsi="Cambria" w:cs="Arial"/>
          <w:lang w:val="nb-NO"/>
        </w:rPr>
      </w:pPr>
    </w:p>
    <w:p w14:paraId="452CFFDA" w14:textId="5001A883" w:rsidR="00B01592"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 xml:space="preserve">Dag nr. 8 – søndag, 08.09.2026. Cienfuegos - Artemisa/ CIJAM07:30 </w:t>
      </w:r>
      <w:r w:rsidR="00646268" w:rsidRPr="000A06E5">
        <w:rPr>
          <w:rFonts w:ascii="Cambria" w:hAnsi="Cambria" w:cs="Arial"/>
          <w:lang w:val="nb-NO"/>
        </w:rPr>
        <w:tab/>
      </w:r>
      <w:r w:rsidRPr="000A06E5">
        <w:rPr>
          <w:rFonts w:ascii="Cambria" w:hAnsi="Cambria" w:cs="Arial"/>
          <w:lang w:val="nb-NO"/>
        </w:rPr>
        <w:t xml:space="preserve">Frokost og gratis morgen for å nyte stranden og hotellfasilitetene 12:00 </w:t>
      </w:r>
      <w:r w:rsidR="00646268" w:rsidRPr="000A06E5">
        <w:rPr>
          <w:rFonts w:ascii="Cambria" w:hAnsi="Cambria" w:cs="Arial"/>
          <w:lang w:val="nb-NO"/>
        </w:rPr>
        <w:tab/>
      </w:r>
      <w:r w:rsidRPr="000A06E5">
        <w:rPr>
          <w:rFonts w:ascii="Cambria" w:hAnsi="Cambria" w:cs="Arial"/>
          <w:lang w:val="nb-NO"/>
        </w:rPr>
        <w:t xml:space="preserve">Utsjekk og lunsj på hotellet 14:00 </w:t>
      </w:r>
      <w:r w:rsidR="00646268" w:rsidRPr="000A06E5">
        <w:rPr>
          <w:rFonts w:ascii="Cambria" w:hAnsi="Cambria" w:cs="Arial"/>
          <w:lang w:val="nb-NO"/>
        </w:rPr>
        <w:tab/>
      </w:r>
      <w:r w:rsidRPr="000A06E5">
        <w:rPr>
          <w:rFonts w:ascii="Cambria" w:hAnsi="Cambria" w:cs="Arial"/>
          <w:lang w:val="nb-NO"/>
        </w:rPr>
        <w:t xml:space="preserve">Avreise til leiren 18:00 </w:t>
      </w:r>
      <w:r w:rsidR="00646268" w:rsidRPr="000A06E5">
        <w:rPr>
          <w:rFonts w:ascii="Cambria" w:hAnsi="Cambria" w:cs="Arial"/>
          <w:lang w:val="nb-NO"/>
        </w:rPr>
        <w:tab/>
      </w:r>
      <w:r w:rsidRPr="000A06E5">
        <w:rPr>
          <w:rFonts w:ascii="Cambria" w:hAnsi="Cambria" w:cs="Arial"/>
          <w:lang w:val="nb-NO"/>
        </w:rPr>
        <w:t xml:space="preserve">Inngang til CIJAM19:00 </w:t>
      </w:r>
      <w:r w:rsidR="00646268" w:rsidRPr="000A06E5">
        <w:rPr>
          <w:rFonts w:ascii="Cambria" w:hAnsi="Cambria" w:cs="Arial"/>
          <w:lang w:val="nb-NO"/>
        </w:rPr>
        <w:tab/>
      </w:r>
      <w:r w:rsidRPr="000A06E5">
        <w:rPr>
          <w:rFonts w:ascii="Cambria" w:hAnsi="Cambria" w:cs="Arial"/>
          <w:lang w:val="nb-NO"/>
        </w:rPr>
        <w:t>Middag på CIJAM. Gratis kveld.</w:t>
      </w:r>
    </w:p>
    <w:p w14:paraId="6AAA786A" w14:textId="77777777" w:rsidR="00646268" w:rsidRPr="000A06E5" w:rsidRDefault="00646268" w:rsidP="00646268">
      <w:pPr>
        <w:pStyle w:val="ds-markdown-paragraph"/>
        <w:spacing w:before="0" w:beforeAutospacing="0" w:after="0" w:afterAutospacing="0"/>
        <w:rPr>
          <w:rFonts w:ascii="Cambria" w:hAnsi="Cambria" w:cs="Arial"/>
          <w:lang w:val="nb-NO"/>
        </w:rPr>
      </w:pPr>
    </w:p>
    <w:p w14:paraId="3F721F72" w14:textId="28DA57A5" w:rsidR="005F3243"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 xml:space="preserve">Dag nr. 9 – mandag 08.10.2026. Artemisa -- Havana - Artemisa/ CIJAM07:00 </w:t>
      </w:r>
      <w:r w:rsidR="00646268" w:rsidRPr="000A06E5">
        <w:rPr>
          <w:rFonts w:ascii="Cambria" w:hAnsi="Cambria" w:cs="Arial"/>
          <w:lang w:val="nb-NO"/>
        </w:rPr>
        <w:tab/>
      </w:r>
      <w:r w:rsidRPr="000A06E5">
        <w:rPr>
          <w:rFonts w:ascii="Cambria" w:hAnsi="Cambria" w:cs="Arial"/>
          <w:lang w:val="nb-NO"/>
        </w:rPr>
        <w:t>Våkne opp og frokost. Avreise til Havana</w:t>
      </w:r>
    </w:p>
    <w:p w14:paraId="05C7FE99" w14:textId="77777777" w:rsidR="00646268" w:rsidRPr="000A06E5" w:rsidRDefault="00B01592" w:rsidP="00646268">
      <w:pPr>
        <w:pStyle w:val="ds-markdown-paragraph"/>
        <w:spacing w:before="0" w:beforeAutospacing="0" w:after="0" w:afterAutospacing="0"/>
        <w:ind w:left="684"/>
        <w:rPr>
          <w:rFonts w:ascii="Cambria" w:hAnsi="Cambria" w:cs="Arial"/>
          <w:lang w:val="nb-NO"/>
        </w:rPr>
      </w:pPr>
      <w:r w:rsidRPr="000A06E5">
        <w:rPr>
          <w:rFonts w:ascii="Cambria" w:hAnsi="Cambria" w:cs="Arial"/>
          <w:lang w:val="nb-NO"/>
        </w:rPr>
        <w:t>Deltakelse i aktiviteter i anledning hundreårsjubileet for fødselen til øverstkommanderende, Fidel Castro.</w:t>
      </w:r>
    </w:p>
    <w:p w14:paraId="195FA083" w14:textId="77777777" w:rsidR="00646268" w:rsidRPr="000A06E5" w:rsidRDefault="00B01592" w:rsidP="00646268">
      <w:pPr>
        <w:pStyle w:val="ds-markdown-paragraph"/>
        <w:spacing w:before="0" w:beforeAutospacing="0" w:after="0" w:afterAutospacing="0"/>
        <w:ind w:left="684" w:hanging="684"/>
        <w:rPr>
          <w:rFonts w:ascii="Cambria" w:hAnsi="Cambria" w:cs="Arial"/>
          <w:lang w:val="nb-NO"/>
        </w:rPr>
      </w:pPr>
      <w:r w:rsidRPr="000A06E5">
        <w:rPr>
          <w:rFonts w:ascii="Cambria" w:hAnsi="Cambria" w:cs="Arial"/>
          <w:lang w:val="nb-NO"/>
        </w:rPr>
        <w:t xml:space="preserve">12:00 </w:t>
      </w:r>
      <w:r w:rsidR="00646268" w:rsidRPr="000A06E5">
        <w:rPr>
          <w:rFonts w:ascii="Cambria" w:hAnsi="Cambria" w:cs="Arial"/>
          <w:lang w:val="nb-NO"/>
        </w:rPr>
        <w:tab/>
      </w:r>
      <w:r w:rsidRPr="000A06E5">
        <w:rPr>
          <w:rFonts w:ascii="Cambria" w:hAnsi="Cambria" w:cs="Arial"/>
          <w:lang w:val="nb-NO"/>
        </w:rPr>
        <w:t>Lunsj inkludertTilbake til leiren</w:t>
      </w:r>
    </w:p>
    <w:p w14:paraId="040F886A" w14:textId="2AA33C31" w:rsidR="00B01592" w:rsidRPr="000A06E5" w:rsidRDefault="00B01592" w:rsidP="00646268">
      <w:pPr>
        <w:pStyle w:val="ds-markdown-paragraph"/>
        <w:spacing w:before="0" w:beforeAutospacing="0" w:after="0" w:afterAutospacing="0"/>
        <w:ind w:left="684" w:hanging="684"/>
        <w:rPr>
          <w:rFonts w:ascii="Cambria" w:hAnsi="Cambria" w:cs="Arial"/>
          <w:lang w:val="nb-NO"/>
        </w:rPr>
      </w:pPr>
      <w:r w:rsidRPr="000A06E5">
        <w:rPr>
          <w:rFonts w:ascii="Cambria" w:hAnsi="Cambria" w:cs="Arial"/>
          <w:lang w:val="nb-NO"/>
        </w:rPr>
        <w:t xml:space="preserve">19.00 </w:t>
      </w:r>
      <w:r w:rsidR="00646268" w:rsidRPr="000A06E5">
        <w:rPr>
          <w:rFonts w:ascii="Cambria" w:hAnsi="Cambria" w:cs="Arial"/>
          <w:lang w:val="nb-NO"/>
        </w:rPr>
        <w:tab/>
      </w:r>
      <w:r w:rsidRPr="000A06E5">
        <w:rPr>
          <w:rFonts w:ascii="Cambria" w:hAnsi="Cambria" w:cs="Arial"/>
          <w:lang w:val="nb-NO"/>
        </w:rPr>
        <w:t>Middag</w:t>
      </w:r>
    </w:p>
    <w:p w14:paraId="5348DEEB" w14:textId="77777777" w:rsidR="00646268" w:rsidRPr="000A06E5" w:rsidRDefault="00646268" w:rsidP="00646268">
      <w:pPr>
        <w:pStyle w:val="ds-markdown-paragraph"/>
        <w:spacing w:before="0" w:beforeAutospacing="0" w:after="0" w:afterAutospacing="0"/>
        <w:ind w:left="684" w:hanging="684"/>
        <w:rPr>
          <w:rFonts w:ascii="Cambria" w:hAnsi="Cambria" w:cs="Arial"/>
          <w:lang w:val="nb-NO"/>
        </w:rPr>
      </w:pPr>
    </w:p>
    <w:p w14:paraId="62F0F717" w14:textId="71FC2F77" w:rsidR="00B01592"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 xml:space="preserve"> Dag nr. 10 – tirsdag, 08.11.2026. Artemisa -- Havana - Artemisa/ CIJAM07:00 </w:t>
      </w:r>
      <w:r w:rsidR="00646268" w:rsidRPr="000A06E5">
        <w:rPr>
          <w:rFonts w:ascii="Cambria" w:hAnsi="Cambria" w:cs="Arial"/>
          <w:lang w:val="nb-NO"/>
        </w:rPr>
        <w:tab/>
      </w:r>
      <w:r w:rsidRPr="000A06E5">
        <w:rPr>
          <w:rFonts w:ascii="Cambria" w:hAnsi="Cambria" w:cs="Arial"/>
          <w:lang w:val="nb-NO"/>
        </w:rPr>
        <w:t>Våkne opp og frokost. Avreise til Havana.</w:t>
      </w:r>
    </w:p>
    <w:p w14:paraId="4F910196" w14:textId="77777777" w:rsidR="00646268" w:rsidRPr="000A06E5" w:rsidRDefault="00B01592" w:rsidP="00646268">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Deltakelse i aktiviteter for hundreårsjubileet for fødselen av øverstkommanderende, </w:t>
      </w:r>
    </w:p>
    <w:p w14:paraId="27F5D087" w14:textId="77777777" w:rsidR="004E6AF9" w:rsidRPr="000A06E5" w:rsidRDefault="00B01592" w:rsidP="004E6AF9">
      <w:pPr>
        <w:pStyle w:val="ds-markdown-paragraph"/>
        <w:spacing w:before="0" w:beforeAutospacing="0" w:after="0" w:afterAutospacing="0"/>
        <w:ind w:left="720"/>
        <w:rPr>
          <w:rFonts w:ascii="Cambria" w:hAnsi="Cambria" w:cs="Arial"/>
          <w:lang w:val="nb-NO"/>
        </w:rPr>
      </w:pPr>
      <w:r w:rsidRPr="000A06E5">
        <w:rPr>
          <w:rFonts w:ascii="Cambria" w:hAnsi="Cambria" w:cs="Arial"/>
          <w:lang w:val="nb-NO"/>
        </w:rPr>
        <w:t>Fidel Castro.</w:t>
      </w:r>
    </w:p>
    <w:p w14:paraId="159FC520" w14:textId="77777777" w:rsidR="004E6AF9" w:rsidRPr="000A06E5" w:rsidRDefault="00B01592" w:rsidP="004E6AF9">
      <w:pPr>
        <w:pStyle w:val="ds-markdown-paragraph"/>
        <w:spacing w:before="0" w:beforeAutospacing="0" w:after="0" w:afterAutospacing="0"/>
        <w:ind w:left="720" w:hanging="720"/>
        <w:rPr>
          <w:rFonts w:ascii="Cambria" w:hAnsi="Cambria" w:cs="Arial"/>
          <w:lang w:val="nb-NO"/>
        </w:rPr>
      </w:pPr>
      <w:r w:rsidRPr="000A06E5">
        <w:rPr>
          <w:rFonts w:ascii="Cambria" w:hAnsi="Cambria" w:cs="Arial"/>
          <w:lang w:val="nb-NO"/>
        </w:rPr>
        <w:t xml:space="preserve">12:00 </w:t>
      </w:r>
      <w:r w:rsidR="00646268" w:rsidRPr="000A06E5">
        <w:rPr>
          <w:rFonts w:ascii="Cambria" w:hAnsi="Cambria" w:cs="Arial"/>
          <w:lang w:val="nb-NO"/>
        </w:rPr>
        <w:tab/>
      </w:r>
      <w:r w:rsidRPr="000A06E5">
        <w:rPr>
          <w:rFonts w:ascii="Cambria" w:hAnsi="Cambria" w:cs="Arial"/>
          <w:lang w:val="nb-NO"/>
        </w:rPr>
        <w:t>Lunsj inkludertTilbake til leiren</w:t>
      </w:r>
    </w:p>
    <w:p w14:paraId="51440A1E" w14:textId="2D5A0730" w:rsidR="00B01592" w:rsidRPr="000A06E5" w:rsidRDefault="00B01592" w:rsidP="004E6AF9">
      <w:pPr>
        <w:pStyle w:val="ds-markdown-paragraph"/>
        <w:spacing w:before="0" w:beforeAutospacing="0" w:after="0" w:afterAutospacing="0"/>
        <w:rPr>
          <w:rFonts w:ascii="Cambria" w:hAnsi="Cambria" w:cs="Arial"/>
          <w:lang w:val="nb-NO"/>
        </w:rPr>
      </w:pPr>
      <w:r w:rsidRPr="000A06E5">
        <w:rPr>
          <w:rFonts w:ascii="Cambria" w:hAnsi="Cambria" w:cs="Arial"/>
          <w:lang w:val="nb-NO"/>
        </w:rPr>
        <w:t>19.00 Middag</w:t>
      </w:r>
    </w:p>
    <w:p w14:paraId="71D27681" w14:textId="77777777" w:rsidR="004E6AF9" w:rsidRPr="000A06E5" w:rsidRDefault="004E6AF9" w:rsidP="004E6AF9">
      <w:pPr>
        <w:pStyle w:val="ds-markdown-paragraph"/>
        <w:spacing w:before="0" w:beforeAutospacing="0" w:after="0" w:afterAutospacing="0"/>
        <w:rPr>
          <w:rFonts w:ascii="Cambria" w:hAnsi="Cambria" w:cs="Arial"/>
          <w:lang w:val="nb-NO"/>
        </w:rPr>
      </w:pPr>
    </w:p>
    <w:p w14:paraId="78DB711E" w14:textId="32192A4D" w:rsidR="0075378A"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 xml:space="preserve">Dag nr. 11 – onsdag, 08.12.2026. Artemisa -- Havana - Artemisa/ CIJAM07:00 </w:t>
      </w:r>
      <w:r w:rsidR="004E6AF9" w:rsidRPr="000A06E5">
        <w:rPr>
          <w:rFonts w:ascii="Cambria" w:hAnsi="Cambria" w:cs="Arial"/>
          <w:lang w:val="nb-NO"/>
        </w:rPr>
        <w:tab/>
      </w:r>
      <w:r w:rsidRPr="000A06E5">
        <w:rPr>
          <w:rFonts w:ascii="Cambria" w:hAnsi="Cambria" w:cs="Arial"/>
          <w:lang w:val="nb-NO"/>
        </w:rPr>
        <w:t>Våkne opp og frokost. Avreise til Havana.</w:t>
      </w:r>
    </w:p>
    <w:p w14:paraId="3E3FAEFE" w14:textId="77777777" w:rsidR="004E6AF9" w:rsidRPr="000A06E5" w:rsidRDefault="009864F0" w:rsidP="00646268">
      <w:pPr>
        <w:pStyle w:val="ds-markdown-paragraph"/>
        <w:spacing w:before="0" w:beforeAutospacing="0" w:after="0" w:afterAutospacing="0"/>
        <w:rPr>
          <w:rFonts w:ascii="Cambria" w:hAnsi="Cambria" w:cs="Arial"/>
          <w:lang w:val="nb-NO"/>
        </w:rPr>
      </w:pPr>
      <w:r w:rsidRPr="000A06E5">
        <w:rPr>
          <w:rFonts w:ascii="Cambria" w:hAnsi="Cambria" w:cs="Arial"/>
          <w:lang w:val="nb-NO"/>
        </w:rPr>
        <w:t xml:space="preserve">             </w:t>
      </w:r>
      <w:r w:rsidR="004E6AF9" w:rsidRPr="000A06E5">
        <w:rPr>
          <w:rFonts w:ascii="Cambria" w:hAnsi="Cambria" w:cs="Arial"/>
          <w:lang w:val="nb-NO"/>
        </w:rPr>
        <w:tab/>
      </w:r>
      <w:r w:rsidR="00B01592" w:rsidRPr="000A06E5">
        <w:rPr>
          <w:rFonts w:ascii="Cambria" w:hAnsi="Cambria" w:cs="Arial"/>
          <w:lang w:val="nb-NO"/>
        </w:rPr>
        <w:t xml:space="preserve">Deltakelse i aktiviteter for hundreårsjubileet for fødselen av øverstkommanderende, </w:t>
      </w:r>
    </w:p>
    <w:p w14:paraId="01DB1AE9" w14:textId="4DA415E4" w:rsidR="004E6AF9" w:rsidRPr="000A06E5" w:rsidRDefault="00B01592" w:rsidP="004E6AF9">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Fidel Castro. 12:00 </w:t>
      </w:r>
      <w:r w:rsidR="004E6AF9" w:rsidRPr="000A06E5">
        <w:rPr>
          <w:rFonts w:ascii="Cambria" w:hAnsi="Cambria" w:cs="Arial"/>
          <w:lang w:val="nb-NO"/>
        </w:rPr>
        <w:tab/>
      </w:r>
      <w:r w:rsidRPr="000A06E5">
        <w:rPr>
          <w:rFonts w:ascii="Cambria" w:hAnsi="Cambria" w:cs="Arial"/>
          <w:lang w:val="nb-NO"/>
        </w:rPr>
        <w:t>Lunsj inkludert</w:t>
      </w:r>
    </w:p>
    <w:p w14:paraId="02963EDF" w14:textId="2AE89CFB" w:rsidR="00B01592" w:rsidRPr="000A06E5" w:rsidRDefault="00B01592" w:rsidP="004E6AF9">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Tilbake til leiren 19.00 </w:t>
      </w:r>
      <w:r w:rsidR="004E6AF9" w:rsidRPr="000A06E5">
        <w:rPr>
          <w:rFonts w:ascii="Cambria" w:hAnsi="Cambria" w:cs="Arial"/>
          <w:lang w:val="nb-NO"/>
        </w:rPr>
        <w:tab/>
      </w:r>
      <w:r w:rsidRPr="000A06E5">
        <w:rPr>
          <w:rFonts w:ascii="Cambria" w:hAnsi="Cambria" w:cs="Arial"/>
          <w:lang w:val="nb-NO"/>
        </w:rPr>
        <w:t>Middag</w:t>
      </w:r>
    </w:p>
    <w:p w14:paraId="45ED5C1E" w14:textId="77777777" w:rsidR="004E6AF9" w:rsidRPr="000A06E5" w:rsidRDefault="004E6AF9" w:rsidP="00646268">
      <w:pPr>
        <w:pStyle w:val="ds-markdown-paragraph"/>
        <w:spacing w:before="0" w:beforeAutospacing="0" w:after="0" w:afterAutospacing="0"/>
        <w:rPr>
          <w:rStyle w:val="Sterk"/>
          <w:rFonts w:ascii="Cambria" w:hAnsi="Cambria" w:cs="Arial"/>
          <w:color w:val="4F81BD" w:themeColor="accent1"/>
          <w:lang w:val="nb-NO"/>
        </w:rPr>
      </w:pPr>
    </w:p>
    <w:p w14:paraId="58F6A77C" w14:textId="3DF3B4DA" w:rsidR="00B01592"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lastRenderedPageBreak/>
        <w:t xml:space="preserve">Dag nr. 13 – torsdag, 08.13.2026. Artemisa -- Havana - Artemisa/ CIJAM07:00 </w:t>
      </w:r>
      <w:r w:rsidR="004E6AF9" w:rsidRPr="000A06E5">
        <w:rPr>
          <w:rFonts w:ascii="Cambria" w:hAnsi="Cambria" w:cs="Arial"/>
          <w:lang w:val="nb-NO"/>
        </w:rPr>
        <w:tab/>
      </w:r>
      <w:r w:rsidRPr="000A06E5">
        <w:rPr>
          <w:rFonts w:ascii="Cambria" w:hAnsi="Cambria" w:cs="Arial"/>
          <w:lang w:val="nb-NO"/>
        </w:rPr>
        <w:t>Våkne opp og frokost. Avreise til Havana.</w:t>
      </w:r>
    </w:p>
    <w:p w14:paraId="1A2CDD73" w14:textId="77777777" w:rsidR="004E6AF9" w:rsidRPr="000A06E5" w:rsidRDefault="009864F0" w:rsidP="00646268">
      <w:pPr>
        <w:pStyle w:val="ds-markdown-paragraph"/>
        <w:spacing w:before="0" w:beforeAutospacing="0" w:after="0" w:afterAutospacing="0"/>
        <w:rPr>
          <w:rFonts w:ascii="Cambria" w:hAnsi="Cambria" w:cs="Arial"/>
          <w:lang w:val="nb-NO"/>
        </w:rPr>
      </w:pPr>
      <w:r w:rsidRPr="000A06E5">
        <w:rPr>
          <w:rFonts w:ascii="Cambria" w:hAnsi="Cambria" w:cs="Arial"/>
          <w:lang w:val="nb-NO"/>
        </w:rPr>
        <w:t xml:space="preserve">             Deltakelse i aktiviteter for hundreårsjubileet for fødselen av øverstkommanderende, </w:t>
      </w:r>
    </w:p>
    <w:p w14:paraId="22AE8C3D" w14:textId="77777777" w:rsidR="004E6AF9" w:rsidRPr="000A06E5" w:rsidRDefault="00B01592" w:rsidP="004E6AF9">
      <w:pPr>
        <w:pStyle w:val="ds-markdown-paragraph"/>
        <w:spacing w:before="0" w:beforeAutospacing="0" w:after="0" w:afterAutospacing="0"/>
        <w:ind w:left="720"/>
        <w:rPr>
          <w:rFonts w:ascii="Cambria" w:hAnsi="Cambria" w:cs="Arial"/>
          <w:lang w:val="nb-NO"/>
        </w:rPr>
      </w:pPr>
      <w:r w:rsidRPr="000A06E5">
        <w:rPr>
          <w:rFonts w:ascii="Cambria" w:hAnsi="Cambria" w:cs="Arial"/>
          <w:lang w:val="nb-NO"/>
        </w:rPr>
        <w:t>Fidel Castro.</w:t>
      </w:r>
    </w:p>
    <w:p w14:paraId="2E982AA4" w14:textId="77777777" w:rsidR="004E6AF9" w:rsidRPr="000A06E5" w:rsidRDefault="00B01592" w:rsidP="004E6AF9">
      <w:pPr>
        <w:pStyle w:val="ds-markdown-paragraph"/>
        <w:spacing w:before="0" w:beforeAutospacing="0" w:after="0" w:afterAutospacing="0"/>
        <w:ind w:left="720" w:hanging="720"/>
        <w:rPr>
          <w:rFonts w:ascii="Cambria" w:hAnsi="Cambria" w:cs="Arial"/>
          <w:lang w:val="nb-NO"/>
        </w:rPr>
      </w:pPr>
      <w:r w:rsidRPr="000A06E5">
        <w:rPr>
          <w:rFonts w:ascii="Cambria" w:hAnsi="Cambria" w:cs="Arial"/>
          <w:lang w:val="nb-NO"/>
        </w:rPr>
        <w:t xml:space="preserve">12:00 </w:t>
      </w:r>
      <w:r w:rsidR="004E6AF9" w:rsidRPr="000A06E5">
        <w:rPr>
          <w:rFonts w:ascii="Cambria" w:hAnsi="Cambria" w:cs="Arial"/>
          <w:lang w:val="nb-NO"/>
        </w:rPr>
        <w:tab/>
      </w:r>
      <w:r w:rsidRPr="000A06E5">
        <w:rPr>
          <w:rFonts w:ascii="Cambria" w:hAnsi="Cambria" w:cs="Arial"/>
          <w:lang w:val="nb-NO"/>
        </w:rPr>
        <w:t>Lunsj inkludertTilbake til leiren</w:t>
      </w:r>
    </w:p>
    <w:p w14:paraId="09841BEA" w14:textId="1EA8A7ED" w:rsidR="00B01592" w:rsidRPr="000A06E5" w:rsidRDefault="00B01592" w:rsidP="004E6AF9">
      <w:pPr>
        <w:pStyle w:val="ds-markdown-paragraph"/>
        <w:spacing w:before="0" w:beforeAutospacing="0" w:after="0" w:afterAutospacing="0"/>
        <w:ind w:left="720" w:hanging="720"/>
        <w:rPr>
          <w:rFonts w:ascii="Cambria" w:hAnsi="Cambria" w:cs="Arial"/>
          <w:lang w:val="nb-NO"/>
        </w:rPr>
      </w:pPr>
      <w:r w:rsidRPr="000A06E5">
        <w:rPr>
          <w:rFonts w:ascii="Cambria" w:hAnsi="Cambria" w:cs="Arial"/>
          <w:lang w:val="nb-NO"/>
        </w:rPr>
        <w:t>19.00 Middag</w:t>
      </w:r>
    </w:p>
    <w:p w14:paraId="473EFA7A" w14:textId="77777777" w:rsidR="004E6AF9" w:rsidRPr="000A06E5" w:rsidRDefault="004E6AF9" w:rsidP="004E6AF9">
      <w:pPr>
        <w:pStyle w:val="ds-markdown-paragraph"/>
        <w:spacing w:before="0" w:beforeAutospacing="0" w:after="0" w:afterAutospacing="0"/>
        <w:ind w:left="720" w:hanging="720"/>
        <w:rPr>
          <w:rFonts w:ascii="Cambria" w:hAnsi="Cambria" w:cs="Arial"/>
          <w:lang w:val="nb-NO"/>
        </w:rPr>
      </w:pPr>
    </w:p>
    <w:p w14:paraId="6E23C34F" w14:textId="77777777" w:rsidR="004E6AF9" w:rsidRPr="000A06E5" w:rsidRDefault="00B01592" w:rsidP="004E6AF9">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 xml:space="preserve">Dag nr. 14 – fredag, 14.08.2026. Artemisa/ CIJAM07:00 </w:t>
      </w:r>
      <w:r w:rsidR="004E6AF9" w:rsidRPr="000A06E5">
        <w:rPr>
          <w:rFonts w:ascii="Cambria" w:hAnsi="Cambria" w:cs="Arial"/>
          <w:lang w:val="nb-NO"/>
        </w:rPr>
        <w:tab/>
      </w:r>
      <w:r w:rsidRPr="000A06E5">
        <w:rPr>
          <w:rFonts w:ascii="Cambria" w:hAnsi="Cambria" w:cs="Arial"/>
          <w:lang w:val="nb-NO"/>
        </w:rPr>
        <w:t xml:space="preserve">Våkning og frokost. 07:30 </w:t>
      </w:r>
      <w:r w:rsidR="004E6AF9" w:rsidRPr="000A06E5">
        <w:rPr>
          <w:rFonts w:ascii="Cambria" w:hAnsi="Cambria" w:cs="Arial"/>
          <w:lang w:val="nb-NO"/>
        </w:rPr>
        <w:tab/>
      </w:r>
      <w:r w:rsidRPr="000A06E5">
        <w:rPr>
          <w:rFonts w:ascii="Cambria" w:hAnsi="Cambria" w:cs="Arial"/>
          <w:lang w:val="nb-NO"/>
        </w:rPr>
        <w:t xml:space="preserve">Morgenmøte 08:00 </w:t>
      </w:r>
      <w:r w:rsidR="004E6AF9" w:rsidRPr="000A06E5">
        <w:rPr>
          <w:rFonts w:ascii="Cambria" w:hAnsi="Cambria" w:cs="Arial"/>
          <w:lang w:val="nb-NO"/>
        </w:rPr>
        <w:tab/>
      </w:r>
      <w:r w:rsidRPr="000A06E5">
        <w:rPr>
          <w:rFonts w:ascii="Cambria" w:hAnsi="Cambria" w:cs="Arial"/>
          <w:lang w:val="nb-NO"/>
        </w:rPr>
        <w:t xml:space="preserve">Frivillig arbeidsdag ved et landbruksproduksjonskooperativ nær leiren. 11:30 </w:t>
      </w:r>
      <w:r w:rsidR="004E6AF9" w:rsidRPr="000A06E5">
        <w:rPr>
          <w:rFonts w:ascii="Cambria" w:hAnsi="Cambria" w:cs="Arial"/>
          <w:lang w:val="nb-NO"/>
        </w:rPr>
        <w:tab/>
      </w:r>
      <w:r w:rsidRPr="000A06E5">
        <w:rPr>
          <w:rFonts w:ascii="Cambria" w:hAnsi="Cambria" w:cs="Arial"/>
          <w:lang w:val="nb-NO"/>
        </w:rPr>
        <w:t xml:space="preserve">Sammendrag av produktive arbeidsdager.12.30 </w:t>
      </w:r>
      <w:r w:rsidR="004E6AF9" w:rsidRPr="000A06E5">
        <w:rPr>
          <w:rFonts w:ascii="Cambria" w:hAnsi="Cambria" w:cs="Arial"/>
          <w:lang w:val="nb-NO"/>
        </w:rPr>
        <w:tab/>
      </w:r>
      <w:r w:rsidRPr="000A06E5">
        <w:rPr>
          <w:rFonts w:ascii="Cambria" w:hAnsi="Cambria" w:cs="Arial"/>
          <w:lang w:val="nb-NO"/>
        </w:rPr>
        <w:t xml:space="preserve">Lunsj 14:00 </w:t>
      </w:r>
      <w:r w:rsidR="004E6AF9" w:rsidRPr="000A06E5">
        <w:rPr>
          <w:rFonts w:ascii="Cambria" w:hAnsi="Cambria" w:cs="Arial"/>
          <w:lang w:val="nb-NO"/>
        </w:rPr>
        <w:tab/>
      </w:r>
      <w:r w:rsidRPr="000A06E5">
        <w:rPr>
          <w:rFonts w:ascii="Cambria" w:hAnsi="Cambria" w:cs="Arial"/>
          <w:lang w:val="nb-NO"/>
        </w:rPr>
        <w:t xml:space="preserve">Utveksling med helse- og utdanningssamarbeidspartnere som har møtt hverandre </w:t>
      </w:r>
    </w:p>
    <w:p w14:paraId="2C2F9EA6" w14:textId="458A536E" w:rsidR="00B01592" w:rsidRPr="000A06E5" w:rsidRDefault="00B01592" w:rsidP="004E6AF9">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Internasjonalistiske misjoner i utlandet.16.00 </w:t>
      </w:r>
      <w:r w:rsidR="004E6AF9" w:rsidRPr="000A06E5">
        <w:rPr>
          <w:rFonts w:ascii="Cambria" w:hAnsi="Cambria" w:cs="Arial"/>
          <w:lang w:val="nb-NO"/>
        </w:rPr>
        <w:tab/>
      </w:r>
      <w:r w:rsidRPr="000A06E5">
        <w:rPr>
          <w:rFonts w:ascii="Cambria" w:hAnsi="Cambria" w:cs="Arial"/>
          <w:lang w:val="nb-NO"/>
        </w:rPr>
        <w:t xml:space="preserve">Brigadens avslutningsaktivitet/seremoni 19:30 </w:t>
      </w:r>
      <w:r w:rsidR="004E6AF9" w:rsidRPr="000A06E5">
        <w:rPr>
          <w:rFonts w:ascii="Cambria" w:hAnsi="Cambria" w:cs="Arial"/>
          <w:lang w:val="nb-NO"/>
        </w:rPr>
        <w:tab/>
      </w:r>
      <w:r w:rsidRPr="000A06E5">
        <w:rPr>
          <w:rFonts w:ascii="Cambria" w:hAnsi="Cambria" w:cs="Arial"/>
          <w:lang w:val="nb-NO"/>
        </w:rPr>
        <w:t xml:space="preserve">Middag 20:30 </w:t>
      </w:r>
      <w:r w:rsidR="004E6AF9" w:rsidRPr="000A06E5">
        <w:rPr>
          <w:rFonts w:ascii="Cambria" w:hAnsi="Cambria" w:cs="Arial"/>
          <w:lang w:val="nb-NO"/>
        </w:rPr>
        <w:tab/>
      </w:r>
      <w:r w:rsidRPr="000A06E5">
        <w:rPr>
          <w:rFonts w:ascii="Cambria" w:hAnsi="Cambria" w:cs="Arial"/>
          <w:lang w:val="nb-NO"/>
        </w:rPr>
        <w:t>Dansetimer eller visning av en cubansk film.</w:t>
      </w:r>
    </w:p>
    <w:p w14:paraId="74E09B51" w14:textId="77777777" w:rsidR="004E6AF9" w:rsidRPr="000A06E5" w:rsidRDefault="004E6AF9" w:rsidP="00646268">
      <w:pPr>
        <w:pStyle w:val="ds-markdown-paragraph"/>
        <w:spacing w:before="0" w:beforeAutospacing="0" w:after="0" w:afterAutospacing="0"/>
        <w:rPr>
          <w:rStyle w:val="Sterk"/>
          <w:rFonts w:ascii="Cambria" w:hAnsi="Cambria" w:cs="Arial"/>
          <w:color w:val="4F81BD" w:themeColor="accent1"/>
          <w:lang w:val="nb-NO"/>
        </w:rPr>
      </w:pPr>
    </w:p>
    <w:p w14:paraId="4C1B006C" w14:textId="77777777" w:rsidR="004E6AF9" w:rsidRPr="000A06E5" w:rsidRDefault="00B01592" w:rsidP="004E6AF9">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 xml:space="preserve">Dag nr. 15 – lørdag, 15.08.2026. Artemisa/ CIJAM07:00 </w:t>
      </w:r>
      <w:r w:rsidR="004E6AF9" w:rsidRPr="000A06E5">
        <w:rPr>
          <w:rFonts w:ascii="Cambria" w:hAnsi="Cambria" w:cs="Arial"/>
          <w:lang w:val="nb-NO"/>
        </w:rPr>
        <w:tab/>
      </w:r>
      <w:r w:rsidRPr="000A06E5">
        <w:rPr>
          <w:rFonts w:ascii="Cambria" w:hAnsi="Cambria" w:cs="Arial"/>
          <w:lang w:val="nb-NO"/>
        </w:rPr>
        <w:t xml:space="preserve">Våkning og frokost. 09:00 </w:t>
      </w:r>
      <w:r w:rsidR="004E6AF9" w:rsidRPr="000A06E5">
        <w:rPr>
          <w:rFonts w:ascii="Cambria" w:hAnsi="Cambria" w:cs="Arial"/>
          <w:lang w:val="nb-NO"/>
        </w:rPr>
        <w:tab/>
      </w:r>
      <w:r w:rsidRPr="000A06E5">
        <w:rPr>
          <w:rFonts w:ascii="Cambria" w:hAnsi="Cambria" w:cs="Arial"/>
          <w:lang w:val="nb-NO"/>
        </w:rPr>
        <w:t xml:space="preserve">Besøk til Ciro Redondo García generelle undervisningssykehus i Artemisa. </w:t>
      </w:r>
    </w:p>
    <w:p w14:paraId="21AD503C" w14:textId="77777777" w:rsidR="004E6AF9" w:rsidRPr="000A06E5" w:rsidRDefault="00B01592" w:rsidP="004E6AF9">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Forklaring av senterets arbeid og levering av medisinske donasjoner fra </w:t>
      </w:r>
    </w:p>
    <w:p w14:paraId="614D270D" w14:textId="77777777" w:rsidR="004E6AF9" w:rsidRPr="000A06E5" w:rsidRDefault="00B01592" w:rsidP="004E6AF9">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brigade.11.00 </w:t>
      </w:r>
      <w:r w:rsidR="004E6AF9" w:rsidRPr="000A06E5">
        <w:rPr>
          <w:rFonts w:ascii="Cambria" w:hAnsi="Cambria" w:cs="Arial"/>
          <w:lang w:val="nb-NO"/>
        </w:rPr>
        <w:tab/>
      </w:r>
      <w:r w:rsidRPr="000A06E5">
        <w:rPr>
          <w:rFonts w:ascii="Cambria" w:hAnsi="Cambria" w:cs="Arial"/>
          <w:lang w:val="nb-NO"/>
        </w:rPr>
        <w:t xml:space="preserve">Besøk til Minnesmerket for Artemisas martyrer og utveksling med lokalbefolkningen </w:t>
      </w:r>
    </w:p>
    <w:p w14:paraId="39E61A73" w14:textId="3C54C4FF" w:rsidR="00B01592" w:rsidRPr="000A06E5" w:rsidRDefault="00B01592" w:rsidP="004E6AF9">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 xml:space="preserve">myndigheter om Artemisas sosioøkonomiske utvikling.13:00 </w:t>
      </w:r>
      <w:r w:rsidR="004E6AF9" w:rsidRPr="000A06E5">
        <w:rPr>
          <w:rFonts w:ascii="Cambria" w:hAnsi="Cambria" w:cs="Arial"/>
          <w:lang w:val="nb-NO"/>
        </w:rPr>
        <w:tab/>
      </w:r>
      <w:r w:rsidRPr="000A06E5">
        <w:rPr>
          <w:rFonts w:ascii="Cambria" w:hAnsi="Cambria" w:cs="Arial"/>
          <w:lang w:val="nb-NO"/>
        </w:rPr>
        <w:t>Lunsj på leir</w:t>
      </w:r>
      <w:r w:rsidRPr="000A06E5">
        <w:rPr>
          <w:rFonts w:ascii="Cambria" w:hAnsi="Cambria" w:cs="Arial"/>
          <w:lang w:val="nb-NO"/>
        </w:rPr>
        <w:br/>
        <w:t xml:space="preserve">14.00 </w:t>
      </w:r>
      <w:r w:rsidR="004E6AF9" w:rsidRPr="000A06E5">
        <w:rPr>
          <w:rFonts w:ascii="Cambria" w:hAnsi="Cambria" w:cs="Arial"/>
          <w:lang w:val="nb-NO"/>
        </w:rPr>
        <w:tab/>
      </w:r>
      <w:r w:rsidRPr="000A06E5">
        <w:rPr>
          <w:rFonts w:ascii="Cambria" w:hAnsi="Cambria" w:cs="Arial"/>
          <w:lang w:val="nb-NO"/>
        </w:rPr>
        <w:t xml:space="preserve">Forberedelse til den europeiske natten. 19:00 </w:t>
      </w:r>
      <w:r w:rsidR="004E6AF9" w:rsidRPr="000A06E5">
        <w:rPr>
          <w:rFonts w:ascii="Cambria" w:hAnsi="Cambria" w:cs="Arial"/>
          <w:lang w:val="nb-NO"/>
        </w:rPr>
        <w:tab/>
      </w:r>
      <w:r w:rsidRPr="000A06E5">
        <w:rPr>
          <w:rFonts w:ascii="Cambria" w:hAnsi="Cambria" w:cs="Arial"/>
          <w:lang w:val="nb-NO"/>
        </w:rPr>
        <w:t>Middag og europeisk kveld.</w:t>
      </w:r>
    </w:p>
    <w:p w14:paraId="40CC484D" w14:textId="77777777" w:rsidR="004E6AF9" w:rsidRPr="000A06E5" w:rsidRDefault="004E6AF9" w:rsidP="00646268">
      <w:pPr>
        <w:pStyle w:val="ds-markdown-paragraph"/>
        <w:spacing w:before="0" w:beforeAutospacing="0" w:after="0" w:afterAutospacing="0"/>
        <w:rPr>
          <w:rStyle w:val="Sterk"/>
          <w:rFonts w:ascii="Cambria" w:hAnsi="Cambria" w:cs="Arial"/>
          <w:color w:val="4F81BD" w:themeColor="accent1"/>
          <w:lang w:val="nb-NO"/>
        </w:rPr>
      </w:pPr>
    </w:p>
    <w:p w14:paraId="41C271E9" w14:textId="7B358E52" w:rsidR="004E6AF9" w:rsidRPr="000A06E5" w:rsidRDefault="00B01592" w:rsidP="00646268">
      <w:pPr>
        <w:pStyle w:val="ds-markdown-paragraph"/>
        <w:spacing w:before="0" w:beforeAutospacing="0" w:after="0" w:afterAutospacing="0"/>
        <w:rPr>
          <w:rFonts w:ascii="Cambria" w:hAnsi="Cambria" w:cs="Arial"/>
          <w:lang w:val="nb-NO"/>
        </w:rPr>
      </w:pPr>
      <w:r w:rsidRPr="000A06E5">
        <w:rPr>
          <w:rStyle w:val="Sterk"/>
          <w:rFonts w:ascii="Cambria" w:hAnsi="Cambria" w:cs="Arial"/>
          <w:color w:val="4F81BD" w:themeColor="accent1"/>
          <w:lang w:val="nb-NO"/>
        </w:rPr>
        <w:t>Søndag 16.08.2026.</w:t>
      </w:r>
      <w:r w:rsidRPr="000A06E5">
        <w:rPr>
          <w:rFonts w:ascii="Cambria" w:hAnsi="Cambria" w:cs="Arial"/>
          <w:lang w:val="nb-NO"/>
        </w:rPr>
        <w:br/>
        <w:t xml:space="preserve">08:00 </w:t>
      </w:r>
      <w:r w:rsidR="004E6AF9" w:rsidRPr="000A06E5">
        <w:rPr>
          <w:rFonts w:ascii="Cambria" w:hAnsi="Cambria" w:cs="Arial"/>
          <w:lang w:val="nb-NO"/>
        </w:rPr>
        <w:tab/>
      </w:r>
      <w:r w:rsidRPr="000A06E5">
        <w:rPr>
          <w:rFonts w:ascii="Cambria" w:hAnsi="Cambria" w:cs="Arial"/>
          <w:lang w:val="nb-NO"/>
        </w:rPr>
        <w:t xml:space="preserve">Frokost. Slutten på brigaden. 10:00 </w:t>
      </w:r>
      <w:r w:rsidR="004E6AF9" w:rsidRPr="000A06E5">
        <w:rPr>
          <w:rFonts w:ascii="Cambria" w:hAnsi="Cambria" w:cs="Arial"/>
          <w:lang w:val="nb-NO"/>
        </w:rPr>
        <w:tab/>
      </w:r>
      <w:r w:rsidRPr="000A06E5">
        <w:rPr>
          <w:rFonts w:ascii="Cambria" w:hAnsi="Cambria" w:cs="Arial"/>
          <w:lang w:val="nb-NO"/>
        </w:rPr>
        <w:t xml:space="preserve">Overføring av brigademedlemmer til flyplassen for de som returnerer til sine </w:t>
      </w:r>
    </w:p>
    <w:p w14:paraId="4B9186F1" w14:textId="3F83ACFF" w:rsidR="00B01592" w:rsidRPr="000A06E5" w:rsidRDefault="00B01592" w:rsidP="004E6AF9">
      <w:pPr>
        <w:pStyle w:val="ds-markdown-paragraph"/>
        <w:spacing w:before="0" w:beforeAutospacing="0" w:after="0" w:afterAutospacing="0"/>
        <w:ind w:firstLine="720"/>
        <w:rPr>
          <w:rFonts w:ascii="Cambria" w:hAnsi="Cambria" w:cs="Arial"/>
          <w:lang w:val="nb-NO"/>
        </w:rPr>
      </w:pPr>
      <w:r w:rsidRPr="000A06E5">
        <w:rPr>
          <w:rFonts w:ascii="Cambria" w:hAnsi="Cambria" w:cs="Arial"/>
          <w:lang w:val="nb-NO"/>
        </w:rPr>
        <w:t>land på dagtid og til Havana for de som oppholder seg på Cuba.</w:t>
      </w:r>
    </w:p>
    <w:p w14:paraId="31E55848" w14:textId="3FAE441B" w:rsidR="00E8421F" w:rsidRPr="000A06E5" w:rsidRDefault="00E8421F" w:rsidP="00646268">
      <w:pPr>
        <w:jc w:val="center"/>
        <w:rPr>
          <w:rFonts w:ascii="Cambria" w:hAnsi="Cambria" w:cs="Arial"/>
          <w:lang w:val="nb-NO"/>
        </w:rPr>
      </w:pPr>
    </w:p>
    <w:sectPr w:rsidR="00E8421F" w:rsidRPr="000A06E5" w:rsidSect="00FA1185">
      <w:headerReference w:type="default" r:id="rId11"/>
      <w:footerReference w:type="default" r:id="rId12"/>
      <w:pgSz w:w="11900" w:h="16840"/>
      <w:pgMar w:top="284" w:right="985" w:bottom="851" w:left="1985" w:header="284" w:footer="1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E26C4" w14:textId="77777777" w:rsidR="00C03AFD" w:rsidRDefault="00C03AFD">
      <w:r>
        <w:separator/>
      </w:r>
    </w:p>
  </w:endnote>
  <w:endnote w:type="continuationSeparator" w:id="0">
    <w:p w14:paraId="2EF66D67" w14:textId="77777777" w:rsidR="00C03AFD" w:rsidRDefault="00C03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5468598"/>
    </w:sdtPr>
    <w:sdtContent>
      <w:p w14:paraId="18C8B5A1" w14:textId="4D7BD76D" w:rsidR="00E8421F" w:rsidRDefault="00000000">
        <w:pPr>
          <w:pStyle w:val="Bunntekst"/>
        </w:pPr>
        <w:r>
          <w:rPr>
            <w:lang w:eastAsia="es-MX"/>
          </w:rPr>
          <w:pict w14:anchorId="28EFB5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21774" o:spid="_x0000_s3073" type="#_x0000_t75" style="position:absolute;margin-left:200.1pt;margin-top:632.55pt;width:294.5pt;height:117.35pt;z-index:-251656704;mso-position-horizontal-relative:margin;mso-position-vertical-relative:margin;mso-width-relative:page;mso-height-relative:page" o:allowincell="f">
              <v:imagedata r:id="rId1" o:title="marca de agua"/>
              <w10:wrap anchorx="margin" anchory="margin"/>
            </v:shape>
          </w:pict>
        </w:r>
        <w:r w:rsidR="00501475">
          <w:fldChar w:fldCharType="begin"/>
        </w:r>
        <w:r w:rsidR="00501475">
          <w:instrText>PAGE   \* MERGEFORMAT</w:instrText>
        </w:r>
        <w:r w:rsidR="00501475">
          <w:fldChar w:fldCharType="separate"/>
        </w:r>
        <w:r w:rsidR="003E2814">
          <w:rPr>
            <w:noProof/>
          </w:rPr>
          <w:t>4</w:t>
        </w:r>
        <w:r w:rsidR="00501475">
          <w:fldChar w:fldCharType="end"/>
        </w:r>
      </w:p>
    </w:sdtContent>
  </w:sdt>
  <w:p w14:paraId="66ECAFDC" w14:textId="77777777" w:rsidR="00E8421F" w:rsidRDefault="00E8421F">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6656E" w14:textId="77777777" w:rsidR="00C03AFD" w:rsidRDefault="00C03AFD">
      <w:r>
        <w:separator/>
      </w:r>
    </w:p>
  </w:footnote>
  <w:footnote w:type="continuationSeparator" w:id="0">
    <w:p w14:paraId="4D1FB605" w14:textId="77777777" w:rsidR="00C03AFD" w:rsidRDefault="00C03A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117C0" w14:textId="77777777" w:rsidR="00E8421F" w:rsidRDefault="00501475">
    <w:pPr>
      <w:rPr>
        <w:rFonts w:ascii="Cambria" w:hAnsi="Cambria"/>
        <w:color w:val="1F497D"/>
        <w:lang w:val="es-MX" w:eastAsia="es-MX"/>
      </w:rPr>
    </w:pPr>
    <w:r>
      <w:rPr>
        <w:rFonts w:cstheme="minorHAnsi"/>
        <w:b/>
        <w:noProof/>
        <w:sz w:val="16"/>
        <w:szCs w:val="16"/>
        <w:lang w:eastAsia="es-ES"/>
      </w:rPr>
      <w:drawing>
        <wp:anchor distT="0" distB="0" distL="114300" distR="114300" simplePos="0" relativeHeight="251657728" behindDoc="1" locked="0" layoutInCell="1" allowOverlap="1" wp14:anchorId="28C69538" wp14:editId="655752E5">
          <wp:simplePos x="0" y="0"/>
          <wp:positionH relativeFrom="margin">
            <wp:align>right</wp:align>
          </wp:positionH>
          <wp:positionV relativeFrom="paragraph">
            <wp:posOffset>-10795</wp:posOffset>
          </wp:positionV>
          <wp:extent cx="829945" cy="518160"/>
          <wp:effectExtent l="0" t="0" r="8255"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830446" cy="518473"/>
                  </a:xfrm>
                  <a:prstGeom prst="rect">
                    <a:avLst/>
                  </a:prstGeom>
                  <a:noFill/>
                  <a:ln>
                    <a:noFill/>
                  </a:ln>
                </pic:spPr>
              </pic:pic>
            </a:graphicData>
          </a:graphic>
        </wp:anchor>
      </w:drawing>
    </w:r>
    <w:r w:rsidRPr="000A06E5">
      <w:rPr>
        <w:rFonts w:ascii="Cambria" w:hAnsi="Cambria"/>
        <w:color w:val="1F497D"/>
        <w:lang w:val="es-ES" w:eastAsia="es-MX"/>
      </w:rPr>
      <w:t xml:space="preserve"> </w:t>
    </w:r>
  </w:p>
  <w:p w14:paraId="0398CB8A" w14:textId="7FC6EE22" w:rsidR="00E8421F" w:rsidRPr="00380C6E" w:rsidRDefault="00501475">
    <w:pPr>
      <w:rPr>
        <w:rFonts w:ascii="Cambria" w:hAnsi="Cambria"/>
        <w:iCs/>
        <w:color w:val="1F497D"/>
        <w:lang w:val="es-ES" w:eastAsia="es-MX"/>
      </w:rPr>
    </w:pPr>
    <w:r>
      <w:rPr>
        <w:rFonts w:ascii="Cambria" w:hAnsi="Cambria"/>
        <w:noProof/>
        <w:color w:val="1F497D"/>
        <w:lang w:eastAsia="es-ES"/>
      </w:rPr>
      <mc:AlternateContent>
        <mc:Choice Requires="wps">
          <w:drawing>
            <wp:anchor distT="0" distB="0" distL="114300" distR="114300" simplePos="0" relativeHeight="251655680" behindDoc="0" locked="0" layoutInCell="1" allowOverlap="1" wp14:anchorId="6213F4F4" wp14:editId="32A925B5">
              <wp:simplePos x="0" y="0"/>
              <wp:positionH relativeFrom="page">
                <wp:posOffset>30480</wp:posOffset>
              </wp:positionH>
              <wp:positionV relativeFrom="paragraph">
                <wp:posOffset>541655</wp:posOffset>
              </wp:positionV>
              <wp:extent cx="1181100" cy="9822180"/>
              <wp:effectExtent l="0" t="0" r="0" b="0"/>
              <wp:wrapNone/>
              <wp:docPr id="23" name="Cuadro de texto 23"/>
              <wp:cNvGraphicFramePr/>
              <a:graphic xmlns:a="http://schemas.openxmlformats.org/drawingml/2006/main">
                <a:graphicData uri="http://schemas.microsoft.com/office/word/2010/wordprocessingShape">
                  <wps:wsp>
                    <wps:cNvSpPr txBox="1"/>
                    <wps:spPr>
                      <a:xfrm>
                        <a:off x="0" y="0"/>
                        <a:ext cx="1181100" cy="9822180"/>
                      </a:xfrm>
                      <a:prstGeom prst="rect">
                        <a:avLst/>
                      </a:prstGeom>
                      <a:noFill/>
                      <a:ln w="31750">
                        <a:noFill/>
                      </a:ln>
                    </wps:spPr>
                    <wps:style>
                      <a:lnRef idx="2">
                        <a:schemeClr val="accent3"/>
                      </a:lnRef>
                      <a:fillRef idx="1">
                        <a:schemeClr val="lt1"/>
                      </a:fillRef>
                      <a:effectRef idx="0">
                        <a:schemeClr val="accent3"/>
                      </a:effectRef>
                      <a:fontRef idx="minor">
                        <a:schemeClr val="dk1"/>
                      </a:fontRef>
                    </wps:style>
                    <wps:txbx>
                      <w:txbxContent>
                        <w:p w14:paraId="0F211224" w14:textId="77777777" w:rsidR="00E8421F" w:rsidRDefault="00E8421F">
                          <w:pPr>
                            <w:rPr>
                              <w:rFonts w:eastAsia="Times New Roman" w:cs="Georgia"/>
                              <w:b/>
                              <w:bCs/>
                              <w:color w:val="FFFFFF"/>
                              <w:sz w:val="20"/>
                              <w:szCs w:val="20"/>
                              <w:lang w:bidi="es-ES"/>
                            </w:rPr>
                          </w:pPr>
                        </w:p>
                        <w:p w14:paraId="02C1B8A9" w14:textId="77777777" w:rsidR="00E8421F" w:rsidRDefault="00E8421F">
                          <w:pPr>
                            <w:rPr>
                              <w:rFonts w:eastAsia="Times New Roman" w:cs="Georgia"/>
                              <w:b/>
                              <w:bCs/>
                              <w:color w:val="FFFFFF"/>
                              <w:sz w:val="20"/>
                              <w:szCs w:val="20"/>
                              <w:lang w:bidi="es-ES"/>
                            </w:rPr>
                          </w:pPr>
                        </w:p>
                        <w:p w14:paraId="5CD5ED1B" w14:textId="77777777" w:rsidR="00E8421F" w:rsidRDefault="00E8421F">
                          <w:pPr>
                            <w:rPr>
                              <w:rFonts w:eastAsia="Times New Roman" w:cs="Georgia"/>
                              <w:b/>
                              <w:bCs/>
                              <w:color w:val="FFFFFF"/>
                              <w:sz w:val="20"/>
                              <w:szCs w:val="20"/>
                              <w:lang w:bidi="es-ES"/>
                            </w:rPr>
                          </w:pPr>
                        </w:p>
                        <w:p w14:paraId="15F60A1E" w14:textId="77777777" w:rsidR="00E8421F" w:rsidRDefault="00E8421F">
                          <w:pPr>
                            <w:rPr>
                              <w:rFonts w:eastAsia="Times New Roman" w:cs="Georgia"/>
                              <w:b/>
                              <w:bCs/>
                              <w:color w:val="FFFFFF"/>
                              <w:sz w:val="20"/>
                              <w:szCs w:val="20"/>
                              <w:lang w:bidi="es-ES"/>
                            </w:rPr>
                          </w:pPr>
                        </w:p>
                        <w:p w14:paraId="1AEEDB32" w14:textId="77777777" w:rsidR="00E8421F" w:rsidRDefault="00E8421F">
                          <w:pPr>
                            <w:rPr>
                              <w:rFonts w:eastAsia="Times New Roman" w:cs="Georgia"/>
                              <w:b/>
                              <w:bCs/>
                              <w:color w:val="FFFFFF"/>
                              <w:sz w:val="20"/>
                              <w:szCs w:val="20"/>
                              <w:lang w:bidi="es-ES"/>
                            </w:rPr>
                          </w:pPr>
                        </w:p>
                        <w:p w14:paraId="585BCCC7" w14:textId="77777777" w:rsidR="00E8421F" w:rsidRDefault="00E8421F">
                          <w:pPr>
                            <w:rPr>
                              <w:rFonts w:eastAsia="Times New Roman" w:cs="Georgia"/>
                              <w:b/>
                              <w:bCs/>
                              <w:color w:val="FFFFFF"/>
                              <w:sz w:val="20"/>
                              <w:szCs w:val="20"/>
                              <w:lang w:bidi="es-ES"/>
                            </w:rPr>
                          </w:pPr>
                        </w:p>
                        <w:p w14:paraId="54CBD04C" w14:textId="77777777" w:rsidR="00E8421F" w:rsidRDefault="00E8421F">
                          <w:pPr>
                            <w:rPr>
                              <w:rFonts w:eastAsia="Times New Roman" w:cs="Georgia"/>
                              <w:b/>
                              <w:bCs/>
                              <w:color w:val="FFFFFF"/>
                              <w:sz w:val="20"/>
                              <w:szCs w:val="20"/>
                              <w:lang w:bidi="es-ES"/>
                            </w:rPr>
                          </w:pPr>
                        </w:p>
                        <w:p w14:paraId="2A02E3EE" w14:textId="77777777" w:rsidR="00E8421F" w:rsidRDefault="00E8421F">
                          <w:pPr>
                            <w:rPr>
                              <w:rFonts w:eastAsia="Times New Roman" w:cs="Georgia"/>
                              <w:b/>
                              <w:bCs/>
                              <w:color w:val="FFFFFF"/>
                              <w:sz w:val="20"/>
                              <w:szCs w:val="20"/>
                              <w:lang w:bidi="es-ES"/>
                            </w:rPr>
                          </w:pPr>
                        </w:p>
                        <w:p w14:paraId="4BEEDFA7" w14:textId="77777777" w:rsidR="00E8421F" w:rsidRDefault="00E8421F">
                          <w:pPr>
                            <w:rPr>
                              <w:rFonts w:eastAsia="Times New Roman" w:cs="Georgia"/>
                              <w:b/>
                              <w:bCs/>
                              <w:color w:val="FFFFFF"/>
                              <w:sz w:val="20"/>
                              <w:szCs w:val="20"/>
                              <w:lang w:bidi="es-ES"/>
                            </w:rPr>
                          </w:pPr>
                        </w:p>
                        <w:p w14:paraId="2606DA5E" w14:textId="77777777" w:rsidR="00E8421F" w:rsidRDefault="00E8421F">
                          <w:pPr>
                            <w:rPr>
                              <w:rFonts w:eastAsia="Times New Roman" w:cs="Georgia"/>
                              <w:b/>
                              <w:bCs/>
                              <w:color w:val="FFFFFF"/>
                              <w:sz w:val="20"/>
                              <w:szCs w:val="20"/>
                              <w:lang w:bidi="es-ES"/>
                            </w:rPr>
                          </w:pPr>
                        </w:p>
                        <w:p w14:paraId="6FF413AC" w14:textId="77777777" w:rsidR="00E8421F" w:rsidRDefault="00E8421F">
                          <w:pPr>
                            <w:rPr>
                              <w:rFonts w:eastAsia="Times New Roman" w:cs="Georgia"/>
                              <w:b/>
                              <w:bCs/>
                              <w:color w:val="FFFFFF"/>
                              <w:sz w:val="20"/>
                              <w:szCs w:val="20"/>
                              <w:lang w:bidi="es-ES"/>
                            </w:rPr>
                          </w:pPr>
                        </w:p>
                        <w:p w14:paraId="01A3B14A" w14:textId="77777777" w:rsidR="00E8421F" w:rsidRDefault="00E8421F">
                          <w:pPr>
                            <w:rPr>
                              <w:rFonts w:eastAsia="Times New Roman" w:cs="Georgia"/>
                              <w:b/>
                              <w:bCs/>
                              <w:color w:val="FFFFFF"/>
                              <w:sz w:val="20"/>
                              <w:szCs w:val="20"/>
                              <w:lang w:bidi="es-ES"/>
                            </w:rPr>
                          </w:pPr>
                        </w:p>
                        <w:p w14:paraId="7FD50479" w14:textId="77777777" w:rsidR="00E8421F" w:rsidRDefault="00E8421F">
                          <w:pPr>
                            <w:rPr>
                              <w:rFonts w:eastAsia="Times New Roman" w:cs="Georgia"/>
                              <w:b/>
                              <w:bCs/>
                              <w:color w:val="FFFFFF"/>
                              <w:sz w:val="20"/>
                              <w:szCs w:val="20"/>
                              <w:lang w:bidi="es-ES"/>
                            </w:rPr>
                          </w:pPr>
                        </w:p>
                        <w:p w14:paraId="2A1996B0" w14:textId="77777777" w:rsidR="00E8421F" w:rsidRDefault="00E8421F">
                          <w:pPr>
                            <w:rPr>
                              <w:rFonts w:eastAsia="Times New Roman" w:cs="Georgia"/>
                              <w:b/>
                              <w:bCs/>
                              <w:color w:val="FFFFFF"/>
                              <w:sz w:val="20"/>
                              <w:szCs w:val="20"/>
                              <w:lang w:bidi="es-ES"/>
                            </w:rPr>
                          </w:pPr>
                        </w:p>
                        <w:p w14:paraId="32B69F34" w14:textId="77777777" w:rsidR="00E8421F" w:rsidRDefault="00E8421F">
                          <w:pPr>
                            <w:rPr>
                              <w:rFonts w:eastAsia="Times New Roman" w:cs="Georgia"/>
                              <w:b/>
                              <w:bCs/>
                              <w:color w:val="FFFFFF"/>
                              <w:sz w:val="20"/>
                              <w:szCs w:val="20"/>
                              <w:lang w:bidi="es-ES"/>
                            </w:rPr>
                          </w:pPr>
                        </w:p>
                        <w:p w14:paraId="23064963" w14:textId="77777777" w:rsidR="00E8421F" w:rsidRDefault="00E8421F">
                          <w:pPr>
                            <w:rPr>
                              <w:rFonts w:eastAsia="Times New Roman" w:cs="Georgia"/>
                              <w:b/>
                              <w:bCs/>
                              <w:color w:val="FFFFFF"/>
                              <w:sz w:val="20"/>
                              <w:szCs w:val="20"/>
                              <w:lang w:bidi="es-ES"/>
                            </w:rPr>
                          </w:pPr>
                        </w:p>
                        <w:p w14:paraId="433A16FC" w14:textId="77777777" w:rsidR="00E8421F" w:rsidRDefault="00E8421F">
                          <w:pPr>
                            <w:rPr>
                              <w:rFonts w:eastAsia="Times New Roman" w:cs="Georgia"/>
                              <w:b/>
                              <w:bCs/>
                              <w:color w:val="FFFFFF"/>
                              <w:sz w:val="20"/>
                              <w:szCs w:val="20"/>
                              <w:lang w:bidi="es-ES"/>
                            </w:rPr>
                          </w:pPr>
                        </w:p>
                        <w:p w14:paraId="269087FB" w14:textId="77777777" w:rsidR="00E8421F" w:rsidRDefault="00E8421F">
                          <w:pPr>
                            <w:rPr>
                              <w:rFonts w:eastAsia="Times New Roman" w:cs="Georgia"/>
                              <w:b/>
                              <w:bCs/>
                              <w:color w:val="FFFFFF"/>
                              <w:sz w:val="20"/>
                              <w:szCs w:val="20"/>
                              <w:lang w:bidi="es-ES"/>
                            </w:rPr>
                          </w:pPr>
                        </w:p>
                        <w:p w14:paraId="11BD7823" w14:textId="77777777" w:rsidR="00E8421F" w:rsidRDefault="00E8421F">
                          <w:pPr>
                            <w:rPr>
                              <w:rFonts w:eastAsia="Times New Roman" w:cs="Georgia"/>
                              <w:b/>
                              <w:bCs/>
                              <w:color w:val="FFFFFF"/>
                              <w:sz w:val="20"/>
                              <w:szCs w:val="20"/>
                              <w:lang w:bidi="es-ES"/>
                            </w:rPr>
                          </w:pPr>
                        </w:p>
                        <w:p w14:paraId="2CB682ED" w14:textId="77777777" w:rsidR="00E8421F" w:rsidRDefault="00E8421F">
                          <w:pPr>
                            <w:rPr>
                              <w:rFonts w:eastAsia="Times New Roman" w:cs="Georgia"/>
                              <w:b/>
                              <w:bCs/>
                              <w:color w:val="FFFFFF"/>
                              <w:sz w:val="20"/>
                              <w:szCs w:val="20"/>
                              <w:lang w:bidi="es-ES"/>
                            </w:rPr>
                          </w:pPr>
                        </w:p>
                        <w:p w14:paraId="70C97804" w14:textId="77777777" w:rsidR="00E8421F" w:rsidRDefault="00E8421F">
                          <w:pPr>
                            <w:rPr>
                              <w:rFonts w:eastAsia="Times New Roman" w:cs="Georgia"/>
                              <w:b/>
                              <w:bCs/>
                              <w:color w:val="FFFFFF"/>
                              <w:sz w:val="20"/>
                              <w:szCs w:val="20"/>
                              <w:lang w:bidi="es-ES"/>
                            </w:rPr>
                          </w:pPr>
                        </w:p>
                        <w:p w14:paraId="7C0E1AF3" w14:textId="77777777" w:rsidR="00E8421F" w:rsidRDefault="00E8421F">
                          <w:pPr>
                            <w:rPr>
                              <w:rFonts w:eastAsia="Times New Roman" w:cs="Georgia"/>
                              <w:b/>
                              <w:bCs/>
                              <w:color w:val="FFFFFF"/>
                              <w:sz w:val="20"/>
                              <w:szCs w:val="20"/>
                              <w:lang w:bidi="es-ES"/>
                            </w:rPr>
                          </w:pPr>
                        </w:p>
                        <w:p w14:paraId="442CD2E4" w14:textId="77777777" w:rsidR="00E8421F" w:rsidRDefault="00E8421F">
                          <w:pPr>
                            <w:rPr>
                              <w:rFonts w:eastAsia="Times New Roman" w:cs="Georgia"/>
                              <w:b/>
                              <w:bCs/>
                              <w:color w:val="FFFFFF"/>
                              <w:sz w:val="20"/>
                              <w:szCs w:val="20"/>
                              <w:lang w:bidi="es-ES"/>
                            </w:rPr>
                          </w:pPr>
                        </w:p>
                        <w:p w14:paraId="06A33CFD" w14:textId="77777777" w:rsidR="00E8421F" w:rsidRDefault="00E8421F">
                          <w:pPr>
                            <w:rPr>
                              <w:rFonts w:eastAsia="Times New Roman" w:cs="Georgia"/>
                              <w:b/>
                              <w:bCs/>
                              <w:color w:val="FFFFFF"/>
                              <w:sz w:val="20"/>
                              <w:szCs w:val="20"/>
                              <w:lang w:bidi="es-ES"/>
                            </w:rPr>
                          </w:pPr>
                        </w:p>
                        <w:p w14:paraId="3F676650" w14:textId="77777777" w:rsidR="00E8421F" w:rsidRDefault="00E8421F">
                          <w:pPr>
                            <w:rPr>
                              <w:rFonts w:eastAsia="Times New Roman" w:cs="Georgia"/>
                              <w:b/>
                              <w:bCs/>
                              <w:color w:val="FFFFFF"/>
                              <w:sz w:val="20"/>
                              <w:szCs w:val="20"/>
                              <w:lang w:bidi="es-ES"/>
                            </w:rPr>
                          </w:pPr>
                        </w:p>
                        <w:p w14:paraId="7CCCF1F0" w14:textId="77777777" w:rsidR="00E8421F" w:rsidRDefault="00E8421F">
                          <w:pPr>
                            <w:rPr>
                              <w:rFonts w:eastAsia="Times New Roman" w:cs="Georgia"/>
                              <w:b/>
                              <w:bCs/>
                              <w:color w:val="FFFFFF"/>
                              <w:sz w:val="20"/>
                              <w:szCs w:val="20"/>
                              <w:lang w:bidi="es-ES"/>
                            </w:rPr>
                          </w:pPr>
                        </w:p>
                        <w:p w14:paraId="5D6A6D16" w14:textId="77777777" w:rsidR="00E8421F" w:rsidRDefault="00E8421F">
                          <w:pPr>
                            <w:rPr>
                              <w:rFonts w:eastAsia="Times New Roman" w:cs="Georgia"/>
                              <w:b/>
                              <w:bCs/>
                              <w:color w:val="FFFFFF"/>
                              <w:sz w:val="20"/>
                              <w:szCs w:val="20"/>
                              <w:lang w:bidi="es-ES"/>
                            </w:rPr>
                          </w:pPr>
                        </w:p>
                        <w:p w14:paraId="56E7CA38" w14:textId="77777777" w:rsidR="00E8421F" w:rsidRDefault="00E8421F">
                          <w:pPr>
                            <w:rPr>
                              <w:rFonts w:eastAsia="Times New Roman" w:cs="Georgia"/>
                              <w:b/>
                              <w:bCs/>
                              <w:color w:val="FFFFFF"/>
                              <w:sz w:val="20"/>
                              <w:szCs w:val="20"/>
                              <w:lang w:bidi="es-ES"/>
                            </w:rPr>
                          </w:pPr>
                        </w:p>
                        <w:p w14:paraId="1545AF65" w14:textId="77777777" w:rsidR="00E8421F" w:rsidRDefault="00E8421F">
                          <w:pPr>
                            <w:rPr>
                              <w:rFonts w:eastAsia="Times New Roman" w:cs="Georgia"/>
                              <w:b/>
                              <w:bCs/>
                              <w:color w:val="FFFFFF"/>
                              <w:sz w:val="20"/>
                              <w:szCs w:val="20"/>
                              <w:lang w:bidi="es-ES"/>
                            </w:rPr>
                          </w:pPr>
                        </w:p>
                        <w:p w14:paraId="2D66827F" w14:textId="77777777" w:rsidR="00E8421F" w:rsidRDefault="00E8421F">
                          <w:pPr>
                            <w:rPr>
                              <w:rFonts w:eastAsia="Times New Roman" w:cs="Georgia"/>
                              <w:b/>
                              <w:bCs/>
                              <w:color w:val="FFFFFF"/>
                              <w:sz w:val="20"/>
                              <w:szCs w:val="20"/>
                              <w:lang w:bidi="es-ES"/>
                            </w:rPr>
                          </w:pPr>
                        </w:p>
                        <w:p w14:paraId="50A8FC95" w14:textId="77777777" w:rsidR="00E8421F" w:rsidRDefault="00E8421F">
                          <w:pPr>
                            <w:rPr>
                              <w:rFonts w:eastAsia="Times New Roman" w:cs="Georgia"/>
                              <w:b/>
                              <w:bCs/>
                              <w:color w:val="FFFFFF"/>
                              <w:sz w:val="20"/>
                              <w:szCs w:val="20"/>
                              <w:lang w:bidi="es-ES"/>
                            </w:rPr>
                          </w:pPr>
                        </w:p>
                        <w:p w14:paraId="7DEEADAD" w14:textId="77777777" w:rsidR="00E8421F" w:rsidRDefault="00E8421F">
                          <w:pPr>
                            <w:rPr>
                              <w:rFonts w:eastAsia="Times New Roman" w:cs="Georgia"/>
                              <w:b/>
                              <w:bCs/>
                              <w:color w:val="FFFFFF"/>
                              <w:sz w:val="20"/>
                              <w:szCs w:val="20"/>
                              <w:lang w:bidi="es-ES"/>
                            </w:rPr>
                          </w:pPr>
                        </w:p>
                        <w:p w14:paraId="4889C5FA" w14:textId="77777777" w:rsidR="00E8421F" w:rsidRDefault="00E8421F">
                          <w:pPr>
                            <w:rPr>
                              <w:rFonts w:eastAsia="Times New Roman" w:cs="Georgia"/>
                              <w:b/>
                              <w:bCs/>
                              <w:color w:val="FFFFFF"/>
                              <w:sz w:val="20"/>
                              <w:szCs w:val="20"/>
                              <w:lang w:bidi="es-ES"/>
                            </w:rPr>
                          </w:pPr>
                        </w:p>
                        <w:p w14:paraId="687CD2AC" w14:textId="77777777" w:rsidR="00E8421F" w:rsidRDefault="00E8421F">
                          <w:pPr>
                            <w:rPr>
                              <w:rFonts w:eastAsia="Times New Roman" w:cs="Georgia"/>
                              <w:b/>
                              <w:bCs/>
                              <w:color w:val="FFFFFF"/>
                              <w:sz w:val="20"/>
                              <w:szCs w:val="20"/>
                              <w:lang w:bidi="es-ES"/>
                            </w:rPr>
                          </w:pPr>
                        </w:p>
                        <w:p w14:paraId="17AAFBEF" w14:textId="77777777" w:rsidR="00E8421F" w:rsidRDefault="00E8421F">
                          <w:pPr>
                            <w:rPr>
                              <w:rFonts w:eastAsia="Times New Roman" w:cs="Georgia"/>
                              <w:b/>
                              <w:bCs/>
                              <w:color w:val="FFFFFF"/>
                              <w:sz w:val="20"/>
                              <w:szCs w:val="20"/>
                              <w:lang w:bidi="es-ES"/>
                            </w:rPr>
                          </w:pPr>
                        </w:p>
                        <w:p w14:paraId="158FC56F" w14:textId="77777777" w:rsidR="00E8421F" w:rsidRDefault="00E8421F">
                          <w:pPr>
                            <w:rPr>
                              <w:rFonts w:eastAsia="Times New Roman" w:cs="Georgia"/>
                              <w:b/>
                              <w:bCs/>
                              <w:color w:val="FFFFFF"/>
                              <w:sz w:val="20"/>
                              <w:szCs w:val="20"/>
                              <w:lang w:bidi="es-ES"/>
                            </w:rPr>
                          </w:pPr>
                        </w:p>
                        <w:p w14:paraId="47960359" w14:textId="77777777" w:rsidR="00E8421F" w:rsidRDefault="00E8421F">
                          <w:pPr>
                            <w:rPr>
                              <w:rFonts w:eastAsia="Times New Roman" w:cs="Georgia"/>
                              <w:b/>
                              <w:bCs/>
                              <w:color w:val="FFFFFF"/>
                              <w:sz w:val="20"/>
                              <w:szCs w:val="20"/>
                              <w:lang w:bidi="es-ES"/>
                            </w:rPr>
                          </w:pPr>
                        </w:p>
                        <w:p w14:paraId="610B46DF" w14:textId="77777777" w:rsidR="00E8421F" w:rsidRDefault="00E8421F">
                          <w:pPr>
                            <w:rPr>
                              <w:rFonts w:eastAsia="Times New Roman" w:cs="Georgia"/>
                              <w:b/>
                              <w:bCs/>
                              <w:color w:val="FFFFFF"/>
                              <w:sz w:val="20"/>
                              <w:szCs w:val="20"/>
                              <w:lang w:bidi="es-ES"/>
                            </w:rPr>
                          </w:pPr>
                        </w:p>
                        <w:p w14:paraId="08AAB52D" w14:textId="77777777" w:rsidR="00E8421F" w:rsidRDefault="00E8421F">
                          <w:pPr>
                            <w:rPr>
                              <w:rFonts w:eastAsia="Times New Roman" w:cs="Georgia"/>
                              <w:b/>
                              <w:bCs/>
                              <w:color w:val="FFFFFF"/>
                              <w:sz w:val="20"/>
                              <w:szCs w:val="20"/>
                              <w:lang w:bidi="es-ES"/>
                            </w:rPr>
                          </w:pPr>
                        </w:p>
                        <w:p w14:paraId="17F542DC" w14:textId="77777777" w:rsidR="00E8421F" w:rsidRDefault="00E8421F">
                          <w:pPr>
                            <w:rPr>
                              <w:rFonts w:eastAsia="Times New Roman" w:cs="Georgia"/>
                              <w:b/>
                              <w:bCs/>
                              <w:color w:val="FFFFFF"/>
                              <w:sz w:val="20"/>
                              <w:szCs w:val="20"/>
                              <w:lang w:bidi="es-ES"/>
                            </w:rPr>
                          </w:pPr>
                        </w:p>
                        <w:p w14:paraId="3712BEA6" w14:textId="77777777" w:rsidR="00E8421F" w:rsidRDefault="00E8421F">
                          <w:pPr>
                            <w:rPr>
                              <w:rFonts w:eastAsia="Times New Roman" w:cs="Georgia"/>
                              <w:b/>
                              <w:bCs/>
                              <w:color w:val="FFFFFF"/>
                              <w:sz w:val="20"/>
                              <w:szCs w:val="20"/>
                              <w:lang w:bidi="es-ES"/>
                            </w:rPr>
                          </w:pPr>
                        </w:p>
                        <w:p w14:paraId="6528C024" w14:textId="77777777" w:rsidR="00E8421F" w:rsidRDefault="00E8421F">
                          <w:pPr>
                            <w:rPr>
                              <w:rFonts w:eastAsia="Times New Roman" w:cs="Georgia"/>
                              <w:b/>
                              <w:bCs/>
                              <w:color w:val="FFFFFF"/>
                              <w:sz w:val="20"/>
                              <w:szCs w:val="20"/>
                              <w:lang w:bidi="es-ES"/>
                            </w:rPr>
                          </w:pPr>
                        </w:p>
                        <w:p w14:paraId="67601D1C" w14:textId="77777777" w:rsidR="00E8421F" w:rsidRDefault="00E8421F">
                          <w:pPr>
                            <w:rPr>
                              <w:rFonts w:eastAsia="Times New Roman" w:cs="Georgia"/>
                              <w:b/>
                              <w:bCs/>
                              <w:color w:val="FFFFFF"/>
                              <w:sz w:val="20"/>
                              <w:szCs w:val="20"/>
                              <w:lang w:bidi="es-ES"/>
                            </w:rPr>
                          </w:pPr>
                        </w:p>
                        <w:p w14:paraId="6D49BAEC" w14:textId="77777777" w:rsidR="00E8421F" w:rsidRDefault="00E8421F">
                          <w:pPr>
                            <w:rPr>
                              <w:rFonts w:eastAsia="Times New Roman" w:cs="Georgia"/>
                              <w:b/>
                              <w:bCs/>
                              <w:color w:val="FFFFFF"/>
                              <w:sz w:val="20"/>
                              <w:szCs w:val="20"/>
                              <w:lang w:bidi="es-ES"/>
                            </w:rPr>
                          </w:pPr>
                        </w:p>
                        <w:p w14:paraId="4094E453" w14:textId="77777777" w:rsidR="00E8421F" w:rsidRDefault="00E8421F">
                          <w:pPr>
                            <w:rPr>
                              <w:rFonts w:eastAsia="Times New Roman" w:cs="Georgia"/>
                              <w:b/>
                              <w:bCs/>
                              <w:color w:val="FFFFFF"/>
                              <w:sz w:val="20"/>
                              <w:szCs w:val="20"/>
                              <w:lang w:bidi="es-ES"/>
                            </w:rPr>
                          </w:pPr>
                        </w:p>
                        <w:p w14:paraId="2B080FE8" w14:textId="77777777" w:rsidR="00E8421F" w:rsidRDefault="00E8421F">
                          <w:pPr>
                            <w:rPr>
                              <w:rFonts w:eastAsia="Times New Roman" w:cs="Georgia"/>
                              <w:b/>
                              <w:bCs/>
                              <w:color w:val="FFFFFF"/>
                              <w:sz w:val="20"/>
                              <w:szCs w:val="20"/>
                              <w:lang w:bidi="es-ES"/>
                            </w:rPr>
                          </w:pPr>
                        </w:p>
                        <w:p w14:paraId="6F570342" w14:textId="77777777" w:rsidR="00E8421F" w:rsidRDefault="00E8421F">
                          <w:pPr>
                            <w:rPr>
                              <w:rFonts w:eastAsia="Times New Roman" w:cs="Georgia"/>
                              <w:b/>
                              <w:bCs/>
                              <w:color w:val="FFFFFF"/>
                              <w:sz w:val="20"/>
                              <w:szCs w:val="20"/>
                              <w:lang w:bidi="es-ES"/>
                            </w:rPr>
                          </w:pPr>
                        </w:p>
                        <w:p w14:paraId="7824DBDB" w14:textId="77777777" w:rsidR="00E8421F" w:rsidRDefault="00E8421F">
                          <w:pPr>
                            <w:rPr>
                              <w:rFonts w:eastAsia="Times New Roman" w:cs="Georgia"/>
                              <w:b/>
                              <w:bCs/>
                              <w:color w:val="00B050"/>
                              <w:sz w:val="20"/>
                              <w:szCs w:val="20"/>
                              <w:lang w:bidi="es-ES"/>
                            </w:rPr>
                          </w:pPr>
                        </w:p>
                        <w:p w14:paraId="39135B84" w14:textId="77777777" w:rsidR="00E8421F" w:rsidRDefault="00E8421F">
                          <w:pPr>
                            <w:rPr>
                              <w:rFonts w:eastAsia="Times New Roman" w:cs="Georgia"/>
                              <w:b/>
                              <w:bCs/>
                              <w:color w:val="00B050"/>
                              <w:sz w:val="20"/>
                              <w:szCs w:val="20"/>
                              <w:lang w:bidi="es-ES"/>
                            </w:rPr>
                          </w:pPr>
                        </w:p>
                        <w:p w14:paraId="36AAB3A4" w14:textId="77777777" w:rsidR="00E8421F" w:rsidRDefault="00E8421F">
                          <w:pPr>
                            <w:rPr>
                              <w:rFonts w:eastAsia="Times New Roman" w:cs="Georgia"/>
                              <w:b/>
                              <w:bCs/>
                              <w:color w:val="00B050"/>
                              <w:sz w:val="20"/>
                              <w:szCs w:val="20"/>
                              <w:lang w:bidi="es-ES"/>
                            </w:rPr>
                          </w:pPr>
                        </w:p>
                        <w:p w14:paraId="4DBA6881" w14:textId="77777777" w:rsidR="00E8421F" w:rsidRPr="000A06E5" w:rsidRDefault="00501475">
                          <w:pPr>
                            <w:jc w:val="center"/>
                            <w:rPr>
                              <w:rFonts w:eastAsia="Times New Roman" w:cs="Georgia"/>
                              <w:b/>
                              <w:bCs/>
                              <w:color w:val="008000"/>
                              <w:sz w:val="20"/>
                              <w:szCs w:val="20"/>
                              <w:lang w:val="es-ES" w:bidi="es-ES"/>
                            </w:rPr>
                          </w:pPr>
                          <w:r w:rsidRPr="000A06E5">
                            <w:rPr>
                              <w:rFonts w:eastAsia="Times New Roman" w:cs="Georgia"/>
                              <w:b/>
                              <w:bCs/>
                              <w:color w:val="008000"/>
                              <w:sz w:val="20"/>
                              <w:szCs w:val="20"/>
                              <w:lang w:val="es-ES" w:bidi="es-ES"/>
                            </w:rPr>
                            <w:t>CONTACTO</w:t>
                          </w:r>
                        </w:p>
                        <w:p w14:paraId="0347F31C" w14:textId="77777777" w:rsidR="00E8421F" w:rsidRPr="000A06E5" w:rsidRDefault="00E8421F">
                          <w:pPr>
                            <w:jc w:val="center"/>
                            <w:rPr>
                              <w:rFonts w:eastAsia="Times New Roman" w:cs="Georgia"/>
                              <w:b/>
                              <w:bCs/>
                              <w:color w:val="008000"/>
                              <w:sz w:val="20"/>
                              <w:szCs w:val="20"/>
                              <w:lang w:val="es-ES" w:bidi="es-ES"/>
                            </w:rPr>
                          </w:pPr>
                        </w:p>
                        <w:p w14:paraId="7A462F44" w14:textId="77777777" w:rsidR="00E8421F" w:rsidRPr="000A06E5" w:rsidRDefault="00501475">
                          <w:pPr>
                            <w:rPr>
                              <w:rFonts w:eastAsia="Times New Roman" w:cs="Georgia"/>
                              <w:b/>
                              <w:bCs/>
                              <w:color w:val="008000"/>
                              <w:sz w:val="16"/>
                              <w:szCs w:val="16"/>
                              <w:lang w:val="es-ES" w:bidi="es-ES"/>
                            </w:rPr>
                          </w:pPr>
                          <w:r w:rsidRPr="000A06E5">
                            <w:rPr>
                              <w:rFonts w:eastAsia="Times New Roman" w:cs="Georgia"/>
                              <w:bCs/>
                              <w:color w:val="008000"/>
                              <w:sz w:val="16"/>
                              <w:szCs w:val="16"/>
                              <w:lang w:val="es-ES" w:bidi="es-ES"/>
                            </w:rPr>
                            <w:t xml:space="preserve"> </w:t>
                          </w:r>
                          <w:r>
                            <w:rPr>
                              <w:noProof/>
                              <w:color w:val="008000"/>
                              <w:shd w:val="clear" w:color="auto" w:fill="008000"/>
                              <w:lang w:eastAsia="es-ES"/>
                            </w:rPr>
                            <w:drawing>
                              <wp:inline distT="0" distB="0" distL="0" distR="0" wp14:anchorId="6EC3BC23" wp14:editId="66157749">
                                <wp:extent cx="121920" cy="144780"/>
                                <wp:effectExtent l="0" t="0" r="0" b="7620"/>
                                <wp:docPr id="21" name="Imagen 21" descr="Logotipo de contacto"/>
                                <wp:cNvGraphicFramePr/>
                                <a:graphic xmlns:a="http://schemas.openxmlformats.org/drawingml/2006/main">
                                  <a:graphicData uri="http://schemas.openxmlformats.org/drawingml/2006/picture">
                                    <pic:pic xmlns:pic="http://schemas.openxmlformats.org/drawingml/2006/picture">
                                      <pic:nvPicPr>
                                        <pic:cNvPr id="10" name="Imagen 10" descr="Logotipo de contacto"/>
                                        <pic:cNvPicPr/>
                                      </pic:nvPicPr>
                                      <pic:blipFill>
                                        <a:blip r:embed="rId2">
                                          <a:extLst>
                                            <a:ext uri="{28A0092B-C50C-407E-A947-70E740481C1C}">
                                              <a14:useLocalDpi xmlns:a14="http://schemas.microsoft.com/office/drawing/2010/main" val="0"/>
                                            </a:ext>
                                          </a:extLst>
                                        </a:blip>
                                        <a:stretch>
                                          <a:fillRect/>
                                        </a:stretch>
                                      </pic:blipFill>
                                      <pic:spPr>
                                        <a:xfrm>
                                          <a:off x="0" y="0"/>
                                          <a:ext cx="121920" cy="144780"/>
                                        </a:xfrm>
                                        <a:prstGeom prst="rect">
                                          <a:avLst/>
                                        </a:prstGeom>
                                      </pic:spPr>
                                    </pic:pic>
                                  </a:graphicData>
                                </a:graphic>
                              </wp:inline>
                            </w:drawing>
                          </w:r>
                          <w:r w:rsidRPr="000A06E5">
                            <w:rPr>
                              <w:rFonts w:eastAsia="Times New Roman" w:cs="Georgia"/>
                              <w:bCs/>
                              <w:color w:val="008000"/>
                              <w:sz w:val="16"/>
                              <w:szCs w:val="16"/>
                              <w:lang w:val="es-ES" w:bidi="es-ES"/>
                            </w:rPr>
                            <w:t xml:space="preserve">   </w:t>
                          </w:r>
                          <w:r w:rsidRPr="000A06E5">
                            <w:rPr>
                              <w:rFonts w:eastAsia="Times New Roman" w:cs="Georgia"/>
                              <w:b/>
                              <w:bCs/>
                              <w:color w:val="008000"/>
                              <w:sz w:val="16"/>
                              <w:szCs w:val="16"/>
                              <w:lang w:val="es-ES" w:bidi="es-ES"/>
                            </w:rPr>
                            <w:t>UBICACIÓN</w:t>
                          </w:r>
                        </w:p>
                        <w:p w14:paraId="71904973" w14:textId="77777777" w:rsidR="00E8421F" w:rsidRPr="000A06E5" w:rsidRDefault="00501475">
                          <w:pPr>
                            <w:rPr>
                              <w:rFonts w:eastAsia="Times New Roman" w:cs="Georgia"/>
                              <w:bCs/>
                              <w:color w:val="008000"/>
                              <w:sz w:val="14"/>
                              <w:szCs w:val="14"/>
                              <w:lang w:val="es-ES" w:bidi="es-ES"/>
                            </w:rPr>
                          </w:pPr>
                          <w:r w:rsidRPr="000A06E5">
                            <w:rPr>
                              <w:rFonts w:eastAsia="Times New Roman" w:cs="Georgia"/>
                              <w:bCs/>
                              <w:color w:val="008000"/>
                              <w:sz w:val="14"/>
                              <w:szCs w:val="14"/>
                              <w:lang w:val="es-ES" w:bidi="es-ES"/>
                            </w:rPr>
                            <w:t>Calle 13, nr. 504, entre D y E Vedado, La Habana</w:t>
                          </w:r>
                        </w:p>
                        <w:p w14:paraId="475EBA63" w14:textId="77777777" w:rsidR="00E8421F" w:rsidRPr="000A06E5" w:rsidRDefault="00E8421F">
                          <w:pPr>
                            <w:rPr>
                              <w:rFonts w:eastAsia="Times New Roman" w:cs="Georgia"/>
                              <w:bCs/>
                              <w:color w:val="008000"/>
                              <w:sz w:val="16"/>
                              <w:szCs w:val="16"/>
                              <w:lang w:val="es-ES" w:bidi="es-ES"/>
                            </w:rPr>
                          </w:pPr>
                        </w:p>
                        <w:p w14:paraId="18213A50" w14:textId="77777777" w:rsidR="00E8421F" w:rsidRPr="000A06E5" w:rsidRDefault="00501475">
                          <w:pPr>
                            <w:rPr>
                              <w:rFonts w:eastAsia="Times New Roman" w:cs="Georgia"/>
                              <w:b/>
                              <w:bCs/>
                              <w:color w:val="008000"/>
                              <w:sz w:val="16"/>
                              <w:szCs w:val="16"/>
                              <w:lang w:val="es-ES" w:bidi="es-ES"/>
                            </w:rPr>
                          </w:pPr>
                          <w:r>
                            <w:rPr>
                              <w:noProof/>
                              <w:color w:val="008000"/>
                              <w:shd w:val="clear" w:color="auto" w:fill="008000"/>
                              <w:lang w:eastAsia="es-ES"/>
                            </w:rPr>
                            <w:drawing>
                              <wp:inline distT="0" distB="0" distL="0" distR="0" wp14:anchorId="608E0D00" wp14:editId="44959EE7">
                                <wp:extent cx="121920" cy="175260"/>
                                <wp:effectExtent l="0" t="0" r="0" b="0"/>
                                <wp:docPr id="22" name="Imagen 22" descr="Logotipo de teléfono"/>
                                <wp:cNvGraphicFramePr/>
                                <a:graphic xmlns:a="http://schemas.openxmlformats.org/drawingml/2006/main">
                                  <a:graphicData uri="http://schemas.openxmlformats.org/drawingml/2006/picture">
                                    <pic:pic xmlns:pic="http://schemas.openxmlformats.org/drawingml/2006/picture">
                                      <pic:nvPicPr>
                                        <pic:cNvPr id="11" name="Imagen 11" descr="Logotipo de teléfono"/>
                                        <pic:cNvPicPr/>
                                      </pic:nvPicPr>
                                      <pic:blipFill>
                                        <a:blip r:embed="rId3">
                                          <a:extLst>
                                            <a:ext uri="{28A0092B-C50C-407E-A947-70E740481C1C}">
                                              <a14:useLocalDpi xmlns:a14="http://schemas.microsoft.com/office/drawing/2010/main" val="0"/>
                                            </a:ext>
                                          </a:extLst>
                                        </a:blip>
                                        <a:stretch>
                                          <a:fillRect/>
                                        </a:stretch>
                                      </pic:blipFill>
                                      <pic:spPr>
                                        <a:xfrm>
                                          <a:off x="0" y="0"/>
                                          <a:ext cx="121920" cy="175260"/>
                                        </a:xfrm>
                                        <a:prstGeom prst="rect">
                                          <a:avLst/>
                                        </a:prstGeom>
                                      </pic:spPr>
                                    </pic:pic>
                                  </a:graphicData>
                                </a:graphic>
                              </wp:inline>
                            </w:drawing>
                          </w:r>
                          <w:r w:rsidRPr="000A06E5">
                            <w:rPr>
                              <w:rFonts w:eastAsia="Times New Roman" w:cs="Georgia"/>
                              <w:b/>
                              <w:bCs/>
                              <w:color w:val="008000"/>
                              <w:sz w:val="16"/>
                              <w:szCs w:val="16"/>
                              <w:lang w:val="es-ES" w:bidi="es-ES"/>
                            </w:rPr>
                            <w:t xml:space="preserve">  TELÉFONO</w:t>
                          </w:r>
                        </w:p>
                        <w:p w14:paraId="4DC6DA71" w14:textId="77777777" w:rsidR="00E8421F" w:rsidRPr="000A06E5" w:rsidRDefault="00501475">
                          <w:pPr>
                            <w:rPr>
                              <w:rFonts w:eastAsia="Times New Roman" w:cs="Georgia"/>
                              <w:bCs/>
                              <w:color w:val="008000"/>
                              <w:sz w:val="14"/>
                              <w:szCs w:val="14"/>
                              <w:lang w:val="es-ES" w:bidi="es-ES"/>
                            </w:rPr>
                          </w:pPr>
                          <w:r w:rsidRPr="000A06E5">
                            <w:rPr>
                              <w:rFonts w:eastAsia="Times New Roman" w:cs="Georgia"/>
                              <w:bCs/>
                              <w:color w:val="008000"/>
                              <w:sz w:val="14"/>
                              <w:szCs w:val="14"/>
                              <w:lang w:val="es-ES" w:bidi="es-ES"/>
                            </w:rPr>
                            <w:t>+535 093 9578</w:t>
                          </w:r>
                        </w:p>
                        <w:p w14:paraId="60B6F08C" w14:textId="77777777" w:rsidR="00E8421F" w:rsidRPr="000A06E5" w:rsidRDefault="00E8421F">
                          <w:pPr>
                            <w:rPr>
                              <w:rFonts w:eastAsia="Times New Roman" w:cs="Georgia"/>
                              <w:bCs/>
                              <w:color w:val="008000"/>
                              <w:sz w:val="14"/>
                              <w:szCs w:val="14"/>
                              <w:lang w:val="es-ES" w:bidi="es-ES"/>
                            </w:rPr>
                          </w:pPr>
                        </w:p>
                        <w:p w14:paraId="65372058" w14:textId="77777777" w:rsidR="00E8421F" w:rsidRPr="000A06E5" w:rsidRDefault="00501475">
                          <w:pPr>
                            <w:rPr>
                              <w:rFonts w:eastAsia="Times New Roman" w:cs="Georgia"/>
                              <w:b/>
                              <w:bCs/>
                              <w:color w:val="008000"/>
                              <w:sz w:val="16"/>
                              <w:szCs w:val="16"/>
                              <w:lang w:val="es-ES" w:bidi="es-ES"/>
                            </w:rPr>
                          </w:pPr>
                          <w:r>
                            <w:rPr>
                              <w:noProof/>
                              <w:color w:val="008000"/>
                              <w:shd w:val="clear" w:color="auto" w:fill="008000"/>
                              <w:lang w:eastAsia="es-ES"/>
                            </w:rPr>
                            <w:drawing>
                              <wp:inline distT="0" distB="0" distL="0" distR="0" wp14:anchorId="3AFDDEF5" wp14:editId="385F2B14">
                                <wp:extent cx="144780" cy="83820"/>
                                <wp:effectExtent l="0" t="0" r="7620" b="0"/>
                                <wp:docPr id="24" name="Imagen 24" descr="Logotipo de correo electrón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Logotipo de correo electrónic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44780" cy="83820"/>
                                        </a:xfrm>
                                        <a:prstGeom prst="rect">
                                          <a:avLst/>
                                        </a:prstGeom>
                                        <a:noFill/>
                                        <a:ln>
                                          <a:noFill/>
                                        </a:ln>
                                      </pic:spPr>
                                    </pic:pic>
                                  </a:graphicData>
                                </a:graphic>
                              </wp:inline>
                            </w:drawing>
                          </w:r>
                          <w:r w:rsidRPr="000A06E5">
                            <w:rPr>
                              <w:rFonts w:eastAsia="Times New Roman" w:cs="Georgia"/>
                              <w:bCs/>
                              <w:color w:val="008000"/>
                              <w:sz w:val="16"/>
                              <w:szCs w:val="16"/>
                              <w:lang w:val="es-ES" w:bidi="es-ES"/>
                            </w:rPr>
                            <w:t xml:space="preserve">   </w:t>
                          </w:r>
                          <w:r w:rsidRPr="000A06E5">
                            <w:rPr>
                              <w:rFonts w:eastAsia="Times New Roman" w:cs="Georgia"/>
                              <w:b/>
                              <w:bCs/>
                              <w:color w:val="008000"/>
                              <w:sz w:val="16"/>
                              <w:szCs w:val="16"/>
                              <w:lang w:val="es-ES" w:bidi="es-ES"/>
                            </w:rPr>
                            <w:t>E-POST</w:t>
                          </w:r>
                        </w:p>
                        <w:p w14:paraId="0EE0C8FB" w14:textId="77777777" w:rsidR="00E8421F" w:rsidRPr="000A06E5" w:rsidRDefault="00501475">
                          <w:pPr>
                            <w:rPr>
                              <w:rFonts w:eastAsia="Times New Roman" w:cs="Georgia"/>
                              <w:bCs/>
                              <w:color w:val="008000"/>
                              <w:sz w:val="14"/>
                              <w:szCs w:val="14"/>
                              <w:u w:val="single"/>
                              <w:lang w:val="es-ES" w:bidi="es-ES"/>
                            </w:rPr>
                          </w:pPr>
                          <w:hyperlink r:id="rId5" w:history="1">
                            <w:r w:rsidRPr="000A06E5">
                              <w:rPr>
                                <w:rFonts w:eastAsia="Times New Roman" w:cs="Georgia"/>
                                <w:bCs/>
                                <w:color w:val="008000"/>
                                <w:sz w:val="14"/>
                                <w:szCs w:val="14"/>
                                <w:lang w:val="es-ES" w:bidi="es-ES"/>
                              </w:rPr>
                              <w:t>amiventas@amistur.cu</w:t>
                            </w:r>
                          </w:hyperlink>
                        </w:p>
                        <w:p w14:paraId="608B0612" w14:textId="77777777" w:rsidR="00E8421F" w:rsidRPr="000A06E5" w:rsidRDefault="00E8421F">
                          <w:pPr>
                            <w:rPr>
                              <w:rFonts w:eastAsia="Times New Roman" w:cs="Georgia"/>
                              <w:bCs/>
                              <w:color w:val="008000"/>
                              <w:sz w:val="14"/>
                              <w:szCs w:val="14"/>
                              <w:lang w:val="es-ES" w:bidi="es-ES"/>
                            </w:rPr>
                          </w:pPr>
                        </w:p>
                        <w:p w14:paraId="5074C5EB" w14:textId="77777777" w:rsidR="00E8421F" w:rsidRDefault="00501475">
                          <w:pPr>
                            <w:rPr>
                              <w:rFonts w:eastAsia="Times New Roman" w:cs="Georgia"/>
                              <w:b/>
                              <w:bCs/>
                              <w:color w:val="008000"/>
                              <w:sz w:val="16"/>
                              <w:szCs w:val="16"/>
                              <w:lang w:bidi="es-ES"/>
                            </w:rPr>
                          </w:pPr>
                          <w:r>
                            <w:rPr>
                              <w:noProof/>
                              <w:color w:val="008000"/>
                              <w:shd w:val="clear" w:color="auto" w:fill="008000"/>
                              <w:lang w:eastAsia="es-ES"/>
                            </w:rPr>
                            <w:drawing>
                              <wp:inline distT="0" distB="0" distL="0" distR="0" wp14:anchorId="36048272" wp14:editId="660D23A2">
                                <wp:extent cx="137160" cy="137160"/>
                                <wp:effectExtent l="0" t="0" r="0" b="0"/>
                                <wp:docPr id="25" name="Imagen 25" descr="Logotipo del sitio 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Logotipo del sitio web"/>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37160" cy="137160"/>
                                        </a:xfrm>
                                        <a:prstGeom prst="rect">
                                          <a:avLst/>
                                        </a:prstGeom>
                                        <a:noFill/>
                                        <a:ln>
                                          <a:noFill/>
                                        </a:ln>
                                      </pic:spPr>
                                    </pic:pic>
                                  </a:graphicData>
                                </a:graphic>
                              </wp:inline>
                            </w:drawing>
                          </w:r>
                          <w:r>
                            <w:rPr>
                              <w:rFonts w:eastAsia="Times New Roman" w:cs="Georgia"/>
                              <w:bCs/>
                              <w:color w:val="008000"/>
                              <w:sz w:val="16"/>
                              <w:szCs w:val="16"/>
                              <w:lang w:bidi="es-ES"/>
                            </w:rPr>
                            <w:t xml:space="preserve">   </w:t>
                          </w:r>
                          <w:r>
                            <w:rPr>
                              <w:rFonts w:eastAsia="Times New Roman" w:cs="Georgia"/>
                              <w:b/>
                              <w:bCs/>
                              <w:color w:val="008000"/>
                              <w:sz w:val="16"/>
                              <w:szCs w:val="16"/>
                              <w:lang w:bidi="es-ES"/>
                            </w:rPr>
                            <w:t>WEB</w:t>
                          </w:r>
                        </w:p>
                        <w:p w14:paraId="2AD998FF" w14:textId="77777777" w:rsidR="00E8421F" w:rsidRDefault="00501475">
                          <w:pPr>
                            <w:rPr>
                              <w:rFonts w:eastAsia="Times New Roman" w:cs="Georgia"/>
                              <w:bCs/>
                              <w:color w:val="008000"/>
                              <w:sz w:val="14"/>
                              <w:szCs w:val="14"/>
                              <w:lang w:bidi="es-ES"/>
                            </w:rPr>
                          </w:pPr>
                          <w:r>
                            <w:rPr>
                              <w:rFonts w:eastAsia="Times New Roman" w:cs="Georgia"/>
                              <w:bCs/>
                              <w:color w:val="008000"/>
                              <w:sz w:val="14"/>
                              <w:szCs w:val="14"/>
                              <w:lang w:bidi="es-ES"/>
                            </w:rPr>
                            <w:t>www.amistursa.com</w:t>
                          </w:r>
                        </w:p>
                        <w:p w14:paraId="78CF3331" w14:textId="77777777" w:rsidR="00E8421F" w:rsidRDefault="00E8421F">
                          <w:pPr>
                            <w:rPr>
                              <w:color w:val="008000"/>
                              <w:lang w:val="es-MX" w:eastAsia="es-MX"/>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6213F4F4" id="_x0000_t202" coordsize="21600,21600" o:spt="202" path="m,l,21600r21600,l21600,xe">
              <v:stroke joinstyle="miter"/>
              <v:path gradientshapeok="t" o:connecttype="rect"/>
            </v:shapetype>
            <v:shape id="Cuadro de texto 23" o:spid="_x0000_s1026" type="#_x0000_t202" style="position:absolute;margin-left:2.4pt;margin-top:42.65pt;width:93pt;height:773.4pt;z-index:251655680;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" filled="f" stroked="f" strokeweight="2.5pt">
              <v:textbox>
                <w:txbxContent>
                  <w:p w14:paraId="0F211224" w14:textId="77777777" w:rsidR="00E8421F" w:rsidRDefault="00E8421F">
                    <w:pPr>
                      <w:rPr>
                        <w:rFonts w:eastAsia="Times New Roman" w:cs="Georgia"/>
                        <w:b/>
                        <w:bCs/>
                        <w:color w:val="FFFFFF"/>
                        <w:sz w:val="20"/>
                        <w:szCs w:val="20"/>
                        <w:lang w:bidi="es-ES"/>
                      </w:rPr>
                    </w:pPr>
                  </w:p>
                  <w:p w14:paraId="02C1B8A9" w14:textId="77777777" w:rsidR="00E8421F" w:rsidRDefault="00E8421F">
                    <w:pPr>
                      <w:rPr>
                        <w:rFonts w:eastAsia="Times New Roman" w:cs="Georgia"/>
                        <w:b/>
                        <w:bCs/>
                        <w:color w:val="FFFFFF"/>
                        <w:sz w:val="20"/>
                        <w:szCs w:val="20"/>
                        <w:lang w:bidi="es-ES"/>
                      </w:rPr>
                    </w:pPr>
                  </w:p>
                  <w:p w14:paraId="5CD5ED1B" w14:textId="77777777" w:rsidR="00E8421F" w:rsidRDefault="00E8421F">
                    <w:pPr>
                      <w:rPr>
                        <w:rFonts w:eastAsia="Times New Roman" w:cs="Georgia"/>
                        <w:b/>
                        <w:bCs/>
                        <w:color w:val="FFFFFF"/>
                        <w:sz w:val="20"/>
                        <w:szCs w:val="20"/>
                        <w:lang w:bidi="es-ES"/>
                      </w:rPr>
                    </w:pPr>
                  </w:p>
                  <w:p w14:paraId="15F60A1E" w14:textId="77777777" w:rsidR="00E8421F" w:rsidRDefault="00E8421F">
                    <w:pPr>
                      <w:rPr>
                        <w:rFonts w:eastAsia="Times New Roman" w:cs="Georgia"/>
                        <w:b/>
                        <w:bCs/>
                        <w:color w:val="FFFFFF"/>
                        <w:sz w:val="20"/>
                        <w:szCs w:val="20"/>
                        <w:lang w:bidi="es-ES"/>
                      </w:rPr>
                    </w:pPr>
                  </w:p>
                  <w:p w14:paraId="1AEEDB32" w14:textId="77777777" w:rsidR="00E8421F" w:rsidRDefault="00E8421F">
                    <w:pPr>
                      <w:rPr>
                        <w:rFonts w:eastAsia="Times New Roman" w:cs="Georgia"/>
                        <w:b/>
                        <w:bCs/>
                        <w:color w:val="FFFFFF"/>
                        <w:sz w:val="20"/>
                        <w:szCs w:val="20"/>
                        <w:lang w:bidi="es-ES"/>
                      </w:rPr>
                    </w:pPr>
                  </w:p>
                  <w:p w14:paraId="585BCCC7" w14:textId="77777777" w:rsidR="00E8421F" w:rsidRDefault="00E8421F">
                    <w:pPr>
                      <w:rPr>
                        <w:rFonts w:eastAsia="Times New Roman" w:cs="Georgia"/>
                        <w:b/>
                        <w:bCs/>
                        <w:color w:val="FFFFFF"/>
                        <w:sz w:val="20"/>
                        <w:szCs w:val="20"/>
                        <w:lang w:bidi="es-ES"/>
                      </w:rPr>
                    </w:pPr>
                  </w:p>
                  <w:p w14:paraId="54CBD04C" w14:textId="77777777" w:rsidR="00E8421F" w:rsidRDefault="00E8421F">
                    <w:pPr>
                      <w:rPr>
                        <w:rFonts w:eastAsia="Times New Roman" w:cs="Georgia"/>
                        <w:b/>
                        <w:bCs/>
                        <w:color w:val="FFFFFF"/>
                        <w:sz w:val="20"/>
                        <w:szCs w:val="20"/>
                        <w:lang w:bidi="es-ES"/>
                      </w:rPr>
                    </w:pPr>
                  </w:p>
                  <w:p w14:paraId="2A02E3EE" w14:textId="77777777" w:rsidR="00E8421F" w:rsidRDefault="00E8421F">
                    <w:pPr>
                      <w:rPr>
                        <w:rFonts w:eastAsia="Times New Roman" w:cs="Georgia"/>
                        <w:b/>
                        <w:bCs/>
                        <w:color w:val="FFFFFF"/>
                        <w:sz w:val="20"/>
                        <w:szCs w:val="20"/>
                        <w:lang w:bidi="es-ES"/>
                      </w:rPr>
                    </w:pPr>
                  </w:p>
                  <w:p w14:paraId="4BEEDFA7" w14:textId="77777777" w:rsidR="00E8421F" w:rsidRDefault="00E8421F">
                    <w:pPr>
                      <w:rPr>
                        <w:rFonts w:eastAsia="Times New Roman" w:cs="Georgia"/>
                        <w:b/>
                        <w:bCs/>
                        <w:color w:val="FFFFFF"/>
                        <w:sz w:val="20"/>
                        <w:szCs w:val="20"/>
                        <w:lang w:bidi="es-ES"/>
                      </w:rPr>
                    </w:pPr>
                  </w:p>
                  <w:p w14:paraId="2606DA5E" w14:textId="77777777" w:rsidR="00E8421F" w:rsidRDefault="00E8421F">
                    <w:pPr>
                      <w:rPr>
                        <w:rFonts w:eastAsia="Times New Roman" w:cs="Georgia"/>
                        <w:b/>
                        <w:bCs/>
                        <w:color w:val="FFFFFF"/>
                        <w:sz w:val="20"/>
                        <w:szCs w:val="20"/>
                        <w:lang w:bidi="es-ES"/>
                      </w:rPr>
                    </w:pPr>
                  </w:p>
                  <w:p w14:paraId="6FF413AC" w14:textId="77777777" w:rsidR="00E8421F" w:rsidRDefault="00E8421F">
                    <w:pPr>
                      <w:rPr>
                        <w:rFonts w:eastAsia="Times New Roman" w:cs="Georgia"/>
                        <w:b/>
                        <w:bCs/>
                        <w:color w:val="FFFFFF"/>
                        <w:sz w:val="20"/>
                        <w:szCs w:val="20"/>
                        <w:lang w:bidi="es-ES"/>
                      </w:rPr>
                    </w:pPr>
                  </w:p>
                  <w:p w14:paraId="01A3B14A" w14:textId="77777777" w:rsidR="00E8421F" w:rsidRDefault="00E8421F">
                    <w:pPr>
                      <w:rPr>
                        <w:rFonts w:eastAsia="Times New Roman" w:cs="Georgia"/>
                        <w:b/>
                        <w:bCs/>
                        <w:color w:val="FFFFFF"/>
                        <w:sz w:val="20"/>
                        <w:szCs w:val="20"/>
                        <w:lang w:bidi="es-ES"/>
                      </w:rPr>
                    </w:pPr>
                  </w:p>
                  <w:p w14:paraId="7FD50479" w14:textId="77777777" w:rsidR="00E8421F" w:rsidRDefault="00E8421F">
                    <w:pPr>
                      <w:rPr>
                        <w:rFonts w:eastAsia="Times New Roman" w:cs="Georgia"/>
                        <w:b/>
                        <w:bCs/>
                        <w:color w:val="FFFFFF"/>
                        <w:sz w:val="20"/>
                        <w:szCs w:val="20"/>
                        <w:lang w:bidi="es-ES"/>
                      </w:rPr>
                    </w:pPr>
                  </w:p>
                  <w:p w14:paraId="2A1996B0" w14:textId="77777777" w:rsidR="00E8421F" w:rsidRDefault="00E8421F">
                    <w:pPr>
                      <w:rPr>
                        <w:rFonts w:eastAsia="Times New Roman" w:cs="Georgia"/>
                        <w:b/>
                        <w:bCs/>
                        <w:color w:val="FFFFFF"/>
                        <w:sz w:val="20"/>
                        <w:szCs w:val="20"/>
                        <w:lang w:bidi="es-ES"/>
                      </w:rPr>
                    </w:pPr>
                  </w:p>
                  <w:p w14:paraId="32B69F34" w14:textId="77777777" w:rsidR="00E8421F" w:rsidRDefault="00E8421F">
                    <w:pPr>
                      <w:rPr>
                        <w:rFonts w:eastAsia="Times New Roman" w:cs="Georgia"/>
                        <w:b/>
                        <w:bCs/>
                        <w:color w:val="FFFFFF"/>
                        <w:sz w:val="20"/>
                        <w:szCs w:val="20"/>
                        <w:lang w:bidi="es-ES"/>
                      </w:rPr>
                    </w:pPr>
                  </w:p>
                  <w:p w14:paraId="23064963" w14:textId="77777777" w:rsidR="00E8421F" w:rsidRDefault="00E8421F">
                    <w:pPr>
                      <w:rPr>
                        <w:rFonts w:eastAsia="Times New Roman" w:cs="Georgia"/>
                        <w:b/>
                        <w:bCs/>
                        <w:color w:val="FFFFFF"/>
                        <w:sz w:val="20"/>
                        <w:szCs w:val="20"/>
                        <w:lang w:bidi="es-ES"/>
                      </w:rPr>
                    </w:pPr>
                  </w:p>
                  <w:p w14:paraId="433A16FC" w14:textId="77777777" w:rsidR="00E8421F" w:rsidRDefault="00E8421F">
                    <w:pPr>
                      <w:rPr>
                        <w:rFonts w:eastAsia="Times New Roman" w:cs="Georgia"/>
                        <w:b/>
                        <w:bCs/>
                        <w:color w:val="FFFFFF"/>
                        <w:sz w:val="20"/>
                        <w:szCs w:val="20"/>
                        <w:lang w:bidi="es-ES"/>
                      </w:rPr>
                    </w:pPr>
                  </w:p>
                  <w:p w14:paraId="269087FB" w14:textId="77777777" w:rsidR="00E8421F" w:rsidRDefault="00E8421F">
                    <w:pPr>
                      <w:rPr>
                        <w:rFonts w:eastAsia="Times New Roman" w:cs="Georgia"/>
                        <w:b/>
                        <w:bCs/>
                        <w:color w:val="FFFFFF"/>
                        <w:sz w:val="20"/>
                        <w:szCs w:val="20"/>
                        <w:lang w:bidi="es-ES"/>
                      </w:rPr>
                    </w:pPr>
                  </w:p>
                  <w:p w14:paraId="11BD7823" w14:textId="77777777" w:rsidR="00E8421F" w:rsidRDefault="00E8421F">
                    <w:pPr>
                      <w:rPr>
                        <w:rFonts w:eastAsia="Times New Roman" w:cs="Georgia"/>
                        <w:b/>
                        <w:bCs/>
                        <w:color w:val="FFFFFF"/>
                        <w:sz w:val="20"/>
                        <w:szCs w:val="20"/>
                        <w:lang w:bidi="es-ES"/>
                      </w:rPr>
                    </w:pPr>
                  </w:p>
                  <w:p w14:paraId="2CB682ED" w14:textId="77777777" w:rsidR="00E8421F" w:rsidRDefault="00E8421F">
                    <w:pPr>
                      <w:rPr>
                        <w:rFonts w:eastAsia="Times New Roman" w:cs="Georgia"/>
                        <w:b/>
                        <w:bCs/>
                        <w:color w:val="FFFFFF"/>
                        <w:sz w:val="20"/>
                        <w:szCs w:val="20"/>
                        <w:lang w:bidi="es-ES"/>
                      </w:rPr>
                    </w:pPr>
                  </w:p>
                  <w:p w14:paraId="70C97804" w14:textId="77777777" w:rsidR="00E8421F" w:rsidRDefault="00E8421F">
                    <w:pPr>
                      <w:rPr>
                        <w:rFonts w:eastAsia="Times New Roman" w:cs="Georgia"/>
                        <w:b/>
                        <w:bCs/>
                        <w:color w:val="FFFFFF"/>
                        <w:sz w:val="20"/>
                        <w:szCs w:val="20"/>
                        <w:lang w:bidi="es-ES"/>
                      </w:rPr>
                    </w:pPr>
                  </w:p>
                  <w:p w14:paraId="7C0E1AF3" w14:textId="77777777" w:rsidR="00E8421F" w:rsidRDefault="00E8421F">
                    <w:pPr>
                      <w:rPr>
                        <w:rFonts w:eastAsia="Times New Roman" w:cs="Georgia"/>
                        <w:b/>
                        <w:bCs/>
                        <w:color w:val="FFFFFF"/>
                        <w:sz w:val="20"/>
                        <w:szCs w:val="20"/>
                        <w:lang w:bidi="es-ES"/>
                      </w:rPr>
                    </w:pPr>
                  </w:p>
                  <w:p w14:paraId="442CD2E4" w14:textId="77777777" w:rsidR="00E8421F" w:rsidRDefault="00E8421F">
                    <w:pPr>
                      <w:rPr>
                        <w:rFonts w:eastAsia="Times New Roman" w:cs="Georgia"/>
                        <w:b/>
                        <w:bCs/>
                        <w:color w:val="FFFFFF"/>
                        <w:sz w:val="20"/>
                        <w:szCs w:val="20"/>
                        <w:lang w:bidi="es-ES"/>
                      </w:rPr>
                    </w:pPr>
                  </w:p>
                  <w:p w14:paraId="06A33CFD" w14:textId="77777777" w:rsidR="00E8421F" w:rsidRDefault="00E8421F">
                    <w:pPr>
                      <w:rPr>
                        <w:rFonts w:eastAsia="Times New Roman" w:cs="Georgia"/>
                        <w:b/>
                        <w:bCs/>
                        <w:color w:val="FFFFFF"/>
                        <w:sz w:val="20"/>
                        <w:szCs w:val="20"/>
                        <w:lang w:bidi="es-ES"/>
                      </w:rPr>
                    </w:pPr>
                  </w:p>
                  <w:p w14:paraId="3F676650" w14:textId="77777777" w:rsidR="00E8421F" w:rsidRDefault="00E8421F">
                    <w:pPr>
                      <w:rPr>
                        <w:rFonts w:eastAsia="Times New Roman" w:cs="Georgia"/>
                        <w:b/>
                        <w:bCs/>
                        <w:color w:val="FFFFFF"/>
                        <w:sz w:val="20"/>
                        <w:szCs w:val="20"/>
                        <w:lang w:bidi="es-ES"/>
                      </w:rPr>
                    </w:pPr>
                  </w:p>
                  <w:p w14:paraId="7CCCF1F0" w14:textId="77777777" w:rsidR="00E8421F" w:rsidRDefault="00E8421F">
                    <w:pPr>
                      <w:rPr>
                        <w:rFonts w:eastAsia="Times New Roman" w:cs="Georgia"/>
                        <w:b/>
                        <w:bCs/>
                        <w:color w:val="FFFFFF"/>
                        <w:sz w:val="20"/>
                        <w:szCs w:val="20"/>
                        <w:lang w:bidi="es-ES"/>
                      </w:rPr>
                    </w:pPr>
                  </w:p>
                  <w:p w14:paraId="5D6A6D16" w14:textId="77777777" w:rsidR="00E8421F" w:rsidRDefault="00E8421F">
                    <w:pPr>
                      <w:rPr>
                        <w:rFonts w:eastAsia="Times New Roman" w:cs="Georgia"/>
                        <w:b/>
                        <w:bCs/>
                        <w:color w:val="FFFFFF"/>
                        <w:sz w:val="20"/>
                        <w:szCs w:val="20"/>
                        <w:lang w:bidi="es-ES"/>
                      </w:rPr>
                    </w:pPr>
                  </w:p>
                  <w:p w14:paraId="56E7CA38" w14:textId="77777777" w:rsidR="00E8421F" w:rsidRDefault="00E8421F">
                    <w:pPr>
                      <w:rPr>
                        <w:rFonts w:eastAsia="Times New Roman" w:cs="Georgia"/>
                        <w:b/>
                        <w:bCs/>
                        <w:color w:val="FFFFFF"/>
                        <w:sz w:val="20"/>
                        <w:szCs w:val="20"/>
                        <w:lang w:bidi="es-ES"/>
                      </w:rPr>
                    </w:pPr>
                  </w:p>
                  <w:p w14:paraId="1545AF65" w14:textId="77777777" w:rsidR="00E8421F" w:rsidRDefault="00E8421F">
                    <w:pPr>
                      <w:rPr>
                        <w:rFonts w:eastAsia="Times New Roman" w:cs="Georgia"/>
                        <w:b/>
                        <w:bCs/>
                        <w:color w:val="FFFFFF"/>
                        <w:sz w:val="20"/>
                        <w:szCs w:val="20"/>
                        <w:lang w:bidi="es-ES"/>
                      </w:rPr>
                    </w:pPr>
                  </w:p>
                  <w:p w14:paraId="2D66827F" w14:textId="77777777" w:rsidR="00E8421F" w:rsidRDefault="00E8421F">
                    <w:pPr>
                      <w:rPr>
                        <w:rFonts w:eastAsia="Times New Roman" w:cs="Georgia"/>
                        <w:b/>
                        <w:bCs/>
                        <w:color w:val="FFFFFF"/>
                        <w:sz w:val="20"/>
                        <w:szCs w:val="20"/>
                        <w:lang w:bidi="es-ES"/>
                      </w:rPr>
                    </w:pPr>
                  </w:p>
                  <w:p w14:paraId="50A8FC95" w14:textId="77777777" w:rsidR="00E8421F" w:rsidRDefault="00E8421F">
                    <w:pPr>
                      <w:rPr>
                        <w:rFonts w:eastAsia="Times New Roman" w:cs="Georgia"/>
                        <w:b/>
                        <w:bCs/>
                        <w:color w:val="FFFFFF"/>
                        <w:sz w:val="20"/>
                        <w:szCs w:val="20"/>
                        <w:lang w:bidi="es-ES"/>
                      </w:rPr>
                    </w:pPr>
                  </w:p>
                  <w:p w14:paraId="7DEEADAD" w14:textId="77777777" w:rsidR="00E8421F" w:rsidRDefault="00E8421F">
                    <w:pPr>
                      <w:rPr>
                        <w:rFonts w:eastAsia="Times New Roman" w:cs="Georgia"/>
                        <w:b/>
                        <w:bCs/>
                        <w:color w:val="FFFFFF"/>
                        <w:sz w:val="20"/>
                        <w:szCs w:val="20"/>
                        <w:lang w:bidi="es-ES"/>
                      </w:rPr>
                    </w:pPr>
                  </w:p>
                  <w:p w14:paraId="4889C5FA" w14:textId="77777777" w:rsidR="00E8421F" w:rsidRDefault="00E8421F">
                    <w:pPr>
                      <w:rPr>
                        <w:rFonts w:eastAsia="Times New Roman" w:cs="Georgia"/>
                        <w:b/>
                        <w:bCs/>
                        <w:color w:val="FFFFFF"/>
                        <w:sz w:val="20"/>
                        <w:szCs w:val="20"/>
                        <w:lang w:bidi="es-ES"/>
                      </w:rPr>
                    </w:pPr>
                  </w:p>
                  <w:p w14:paraId="687CD2AC" w14:textId="77777777" w:rsidR="00E8421F" w:rsidRDefault="00E8421F">
                    <w:pPr>
                      <w:rPr>
                        <w:rFonts w:eastAsia="Times New Roman" w:cs="Georgia"/>
                        <w:b/>
                        <w:bCs/>
                        <w:color w:val="FFFFFF"/>
                        <w:sz w:val="20"/>
                        <w:szCs w:val="20"/>
                        <w:lang w:bidi="es-ES"/>
                      </w:rPr>
                    </w:pPr>
                  </w:p>
                  <w:p w14:paraId="17AAFBEF" w14:textId="77777777" w:rsidR="00E8421F" w:rsidRDefault="00E8421F">
                    <w:pPr>
                      <w:rPr>
                        <w:rFonts w:eastAsia="Times New Roman" w:cs="Georgia"/>
                        <w:b/>
                        <w:bCs/>
                        <w:color w:val="FFFFFF"/>
                        <w:sz w:val="20"/>
                        <w:szCs w:val="20"/>
                        <w:lang w:bidi="es-ES"/>
                      </w:rPr>
                    </w:pPr>
                  </w:p>
                  <w:p w14:paraId="158FC56F" w14:textId="77777777" w:rsidR="00E8421F" w:rsidRDefault="00E8421F">
                    <w:pPr>
                      <w:rPr>
                        <w:rFonts w:eastAsia="Times New Roman" w:cs="Georgia"/>
                        <w:b/>
                        <w:bCs/>
                        <w:color w:val="FFFFFF"/>
                        <w:sz w:val="20"/>
                        <w:szCs w:val="20"/>
                        <w:lang w:bidi="es-ES"/>
                      </w:rPr>
                    </w:pPr>
                  </w:p>
                  <w:p w14:paraId="47960359" w14:textId="77777777" w:rsidR="00E8421F" w:rsidRDefault="00E8421F">
                    <w:pPr>
                      <w:rPr>
                        <w:rFonts w:eastAsia="Times New Roman" w:cs="Georgia"/>
                        <w:b/>
                        <w:bCs/>
                        <w:color w:val="FFFFFF"/>
                        <w:sz w:val="20"/>
                        <w:szCs w:val="20"/>
                        <w:lang w:bidi="es-ES"/>
                      </w:rPr>
                    </w:pPr>
                  </w:p>
                  <w:p w14:paraId="610B46DF" w14:textId="77777777" w:rsidR="00E8421F" w:rsidRDefault="00E8421F">
                    <w:pPr>
                      <w:rPr>
                        <w:rFonts w:eastAsia="Times New Roman" w:cs="Georgia"/>
                        <w:b/>
                        <w:bCs/>
                        <w:color w:val="FFFFFF"/>
                        <w:sz w:val="20"/>
                        <w:szCs w:val="20"/>
                        <w:lang w:bidi="es-ES"/>
                      </w:rPr>
                    </w:pPr>
                  </w:p>
                  <w:p w14:paraId="08AAB52D" w14:textId="77777777" w:rsidR="00E8421F" w:rsidRDefault="00E8421F">
                    <w:pPr>
                      <w:rPr>
                        <w:rFonts w:eastAsia="Times New Roman" w:cs="Georgia"/>
                        <w:b/>
                        <w:bCs/>
                        <w:color w:val="FFFFFF"/>
                        <w:sz w:val="20"/>
                        <w:szCs w:val="20"/>
                        <w:lang w:bidi="es-ES"/>
                      </w:rPr>
                    </w:pPr>
                  </w:p>
                  <w:p w14:paraId="17F542DC" w14:textId="77777777" w:rsidR="00E8421F" w:rsidRDefault="00E8421F">
                    <w:pPr>
                      <w:rPr>
                        <w:rFonts w:eastAsia="Times New Roman" w:cs="Georgia"/>
                        <w:b/>
                        <w:bCs/>
                        <w:color w:val="FFFFFF"/>
                        <w:sz w:val="20"/>
                        <w:szCs w:val="20"/>
                        <w:lang w:bidi="es-ES"/>
                      </w:rPr>
                    </w:pPr>
                  </w:p>
                  <w:p w14:paraId="3712BEA6" w14:textId="77777777" w:rsidR="00E8421F" w:rsidRDefault="00E8421F">
                    <w:pPr>
                      <w:rPr>
                        <w:rFonts w:eastAsia="Times New Roman" w:cs="Georgia"/>
                        <w:b/>
                        <w:bCs/>
                        <w:color w:val="FFFFFF"/>
                        <w:sz w:val="20"/>
                        <w:szCs w:val="20"/>
                        <w:lang w:bidi="es-ES"/>
                      </w:rPr>
                    </w:pPr>
                  </w:p>
                  <w:p w14:paraId="6528C024" w14:textId="77777777" w:rsidR="00E8421F" w:rsidRDefault="00E8421F">
                    <w:pPr>
                      <w:rPr>
                        <w:rFonts w:eastAsia="Times New Roman" w:cs="Georgia"/>
                        <w:b/>
                        <w:bCs/>
                        <w:color w:val="FFFFFF"/>
                        <w:sz w:val="20"/>
                        <w:szCs w:val="20"/>
                        <w:lang w:bidi="es-ES"/>
                      </w:rPr>
                    </w:pPr>
                  </w:p>
                  <w:p w14:paraId="67601D1C" w14:textId="77777777" w:rsidR="00E8421F" w:rsidRDefault="00E8421F">
                    <w:pPr>
                      <w:rPr>
                        <w:rFonts w:eastAsia="Times New Roman" w:cs="Georgia"/>
                        <w:b/>
                        <w:bCs/>
                        <w:color w:val="FFFFFF"/>
                        <w:sz w:val="20"/>
                        <w:szCs w:val="20"/>
                        <w:lang w:bidi="es-ES"/>
                      </w:rPr>
                    </w:pPr>
                  </w:p>
                  <w:p w14:paraId="6D49BAEC" w14:textId="77777777" w:rsidR="00E8421F" w:rsidRDefault="00E8421F">
                    <w:pPr>
                      <w:rPr>
                        <w:rFonts w:eastAsia="Times New Roman" w:cs="Georgia"/>
                        <w:b/>
                        <w:bCs/>
                        <w:color w:val="FFFFFF"/>
                        <w:sz w:val="20"/>
                        <w:szCs w:val="20"/>
                        <w:lang w:bidi="es-ES"/>
                      </w:rPr>
                    </w:pPr>
                  </w:p>
                  <w:p w14:paraId="4094E453" w14:textId="77777777" w:rsidR="00E8421F" w:rsidRDefault="00E8421F">
                    <w:pPr>
                      <w:rPr>
                        <w:rFonts w:eastAsia="Times New Roman" w:cs="Georgia"/>
                        <w:b/>
                        <w:bCs/>
                        <w:color w:val="FFFFFF"/>
                        <w:sz w:val="20"/>
                        <w:szCs w:val="20"/>
                        <w:lang w:bidi="es-ES"/>
                      </w:rPr>
                    </w:pPr>
                  </w:p>
                  <w:p w14:paraId="2B080FE8" w14:textId="77777777" w:rsidR="00E8421F" w:rsidRDefault="00E8421F">
                    <w:pPr>
                      <w:rPr>
                        <w:rFonts w:eastAsia="Times New Roman" w:cs="Georgia"/>
                        <w:b/>
                        <w:bCs/>
                        <w:color w:val="FFFFFF"/>
                        <w:sz w:val="20"/>
                        <w:szCs w:val="20"/>
                        <w:lang w:bidi="es-ES"/>
                      </w:rPr>
                    </w:pPr>
                  </w:p>
                  <w:p w14:paraId="6F570342" w14:textId="77777777" w:rsidR="00E8421F" w:rsidRDefault="00E8421F">
                    <w:pPr>
                      <w:rPr>
                        <w:rFonts w:eastAsia="Times New Roman" w:cs="Georgia"/>
                        <w:b/>
                        <w:bCs/>
                        <w:color w:val="FFFFFF"/>
                        <w:sz w:val="20"/>
                        <w:szCs w:val="20"/>
                        <w:lang w:bidi="es-ES"/>
                      </w:rPr>
                    </w:pPr>
                  </w:p>
                  <w:p w14:paraId="7824DBDB" w14:textId="77777777" w:rsidR="00E8421F" w:rsidRDefault="00E8421F">
                    <w:pPr>
                      <w:rPr>
                        <w:rFonts w:eastAsia="Times New Roman" w:cs="Georgia"/>
                        <w:b/>
                        <w:bCs/>
                        <w:color w:val="00B050"/>
                        <w:sz w:val="20"/>
                        <w:szCs w:val="20"/>
                        <w:lang w:bidi="es-ES"/>
                      </w:rPr>
                    </w:pPr>
                  </w:p>
                  <w:p w14:paraId="39135B84" w14:textId="77777777" w:rsidR="00E8421F" w:rsidRDefault="00E8421F">
                    <w:pPr>
                      <w:rPr>
                        <w:rFonts w:eastAsia="Times New Roman" w:cs="Georgia"/>
                        <w:b/>
                        <w:bCs/>
                        <w:color w:val="00B050"/>
                        <w:sz w:val="20"/>
                        <w:szCs w:val="20"/>
                        <w:lang w:bidi="es-ES"/>
                      </w:rPr>
                    </w:pPr>
                  </w:p>
                  <w:p w14:paraId="36AAB3A4" w14:textId="77777777" w:rsidR="00E8421F" w:rsidRDefault="00E8421F">
                    <w:pPr>
                      <w:rPr>
                        <w:rFonts w:eastAsia="Times New Roman" w:cs="Georgia"/>
                        <w:b/>
                        <w:bCs/>
                        <w:color w:val="00B050"/>
                        <w:sz w:val="20"/>
                        <w:szCs w:val="20"/>
                        <w:lang w:bidi="es-ES"/>
                      </w:rPr>
                    </w:pPr>
                  </w:p>
                  <w:p w14:paraId="4DBA6881" w14:textId="77777777" w:rsidR="00E8421F" w:rsidRPr="000A06E5" w:rsidRDefault="00501475">
                    <w:pPr>
                      <w:jc w:val="center"/>
                      <w:rPr>
                        <w:rFonts w:eastAsia="Times New Roman" w:cs="Georgia"/>
                        <w:b/>
                        <w:bCs/>
                        <w:color w:val="008000"/>
                        <w:sz w:val="20"/>
                        <w:szCs w:val="20"/>
                        <w:lang w:val="es-ES" w:bidi="es-ES"/>
                      </w:rPr>
                    </w:pPr>
                    <w:r w:rsidRPr="000A06E5">
                      <w:rPr>
                        <w:rFonts w:eastAsia="Times New Roman" w:cs="Georgia"/>
                        <w:b/>
                        <w:bCs/>
                        <w:color w:val="008000"/>
                        <w:sz w:val="20"/>
                        <w:szCs w:val="20"/>
                        <w:lang w:val="es-ES" w:bidi="es-ES"/>
                      </w:rPr>
                      <w:t>CONTACTO</w:t>
                    </w:r>
                  </w:p>
                  <w:p w14:paraId="0347F31C" w14:textId="77777777" w:rsidR="00E8421F" w:rsidRPr="000A06E5" w:rsidRDefault="00E8421F">
                    <w:pPr>
                      <w:jc w:val="center"/>
                      <w:rPr>
                        <w:rFonts w:eastAsia="Times New Roman" w:cs="Georgia"/>
                        <w:b/>
                        <w:bCs/>
                        <w:color w:val="008000"/>
                        <w:sz w:val="20"/>
                        <w:szCs w:val="20"/>
                        <w:lang w:val="es-ES" w:bidi="es-ES"/>
                      </w:rPr>
                    </w:pPr>
                  </w:p>
                  <w:p w14:paraId="7A462F44" w14:textId="77777777" w:rsidR="00E8421F" w:rsidRPr="000A06E5" w:rsidRDefault="00501475">
                    <w:pPr>
                      <w:rPr>
                        <w:rFonts w:eastAsia="Times New Roman" w:cs="Georgia"/>
                        <w:b/>
                        <w:bCs/>
                        <w:color w:val="008000"/>
                        <w:sz w:val="16"/>
                        <w:szCs w:val="16"/>
                        <w:lang w:val="es-ES" w:bidi="es-ES"/>
                      </w:rPr>
                    </w:pPr>
                    <w:r w:rsidRPr="000A06E5">
                      <w:rPr>
                        <w:rFonts w:eastAsia="Times New Roman" w:cs="Georgia"/>
                        <w:bCs/>
                        <w:color w:val="008000"/>
                        <w:sz w:val="16"/>
                        <w:szCs w:val="16"/>
                        <w:lang w:val="es-ES" w:bidi="es-ES"/>
                      </w:rPr>
                      <w:t xml:space="preserve"> </w:t>
                    </w:r>
                    <w:r>
                      <w:rPr>
                        <w:noProof/>
                        <w:color w:val="008000"/>
                        <w:shd w:val="clear" w:color="auto" w:fill="008000"/>
                        <w:lang w:eastAsia="es-ES"/>
                      </w:rPr>
                      <w:drawing>
                        <wp:inline distT="0" distB="0" distL="0" distR="0" wp14:anchorId="6EC3BC23" wp14:editId="66157749">
                          <wp:extent cx="121920" cy="144780"/>
                          <wp:effectExtent l="0" t="0" r="0" b="7620"/>
                          <wp:docPr id="21" name="Imagen 21" descr="Logotipo de contacto"/>
                          <wp:cNvGraphicFramePr/>
                          <a:graphic xmlns:a="http://schemas.openxmlformats.org/drawingml/2006/main">
                            <a:graphicData uri="http://schemas.openxmlformats.org/drawingml/2006/picture">
                              <pic:pic xmlns:pic="http://schemas.openxmlformats.org/drawingml/2006/picture">
                                <pic:nvPicPr>
                                  <pic:cNvPr id="10" name="Imagen 10" descr="Logotipo de contacto"/>
                                  <pic:cNvPicPr/>
                                </pic:nvPicPr>
                                <pic:blipFill>
                                  <a:blip r:embed="rId2">
                                    <a:extLst>
                                      <a:ext uri="{28A0092B-C50C-407E-A947-70E740481C1C}">
                                        <a14:useLocalDpi xmlns:a14="http://schemas.microsoft.com/office/drawing/2010/main" val="0"/>
                                      </a:ext>
                                    </a:extLst>
                                  </a:blip>
                                  <a:stretch>
                                    <a:fillRect/>
                                  </a:stretch>
                                </pic:blipFill>
                                <pic:spPr>
                                  <a:xfrm>
                                    <a:off x="0" y="0"/>
                                    <a:ext cx="121920" cy="144780"/>
                                  </a:xfrm>
                                  <a:prstGeom prst="rect">
                                    <a:avLst/>
                                  </a:prstGeom>
                                </pic:spPr>
                              </pic:pic>
                            </a:graphicData>
                          </a:graphic>
                        </wp:inline>
                      </w:drawing>
                    </w:r>
                    <w:r w:rsidRPr="000A06E5">
                      <w:rPr>
                        <w:rFonts w:eastAsia="Times New Roman" w:cs="Georgia"/>
                        <w:bCs/>
                        <w:color w:val="008000"/>
                        <w:sz w:val="16"/>
                        <w:szCs w:val="16"/>
                        <w:lang w:val="es-ES" w:bidi="es-ES"/>
                      </w:rPr>
                      <w:t xml:space="preserve">   </w:t>
                    </w:r>
                    <w:r w:rsidRPr="000A06E5">
                      <w:rPr>
                        <w:rFonts w:eastAsia="Times New Roman" w:cs="Georgia"/>
                        <w:b/>
                        <w:bCs/>
                        <w:color w:val="008000"/>
                        <w:sz w:val="16"/>
                        <w:szCs w:val="16"/>
                        <w:lang w:val="es-ES" w:bidi="es-ES"/>
                      </w:rPr>
                      <w:t>UBICACIÓN</w:t>
                    </w:r>
                  </w:p>
                  <w:p w14:paraId="71904973" w14:textId="77777777" w:rsidR="00E8421F" w:rsidRPr="000A06E5" w:rsidRDefault="00501475">
                    <w:pPr>
                      <w:rPr>
                        <w:rFonts w:eastAsia="Times New Roman" w:cs="Georgia"/>
                        <w:bCs/>
                        <w:color w:val="008000"/>
                        <w:sz w:val="14"/>
                        <w:szCs w:val="14"/>
                        <w:lang w:val="es-ES" w:bidi="es-ES"/>
                      </w:rPr>
                    </w:pPr>
                    <w:r w:rsidRPr="000A06E5">
                      <w:rPr>
                        <w:rFonts w:eastAsia="Times New Roman" w:cs="Georgia"/>
                        <w:bCs/>
                        <w:color w:val="008000"/>
                        <w:sz w:val="14"/>
                        <w:szCs w:val="14"/>
                        <w:lang w:val="es-ES" w:bidi="es-ES"/>
                      </w:rPr>
                      <w:t>Calle 13, nr. 504, entre D y E Vedado, La Habana</w:t>
                    </w:r>
                  </w:p>
                  <w:p w14:paraId="475EBA63" w14:textId="77777777" w:rsidR="00E8421F" w:rsidRPr="000A06E5" w:rsidRDefault="00E8421F">
                    <w:pPr>
                      <w:rPr>
                        <w:rFonts w:eastAsia="Times New Roman" w:cs="Georgia"/>
                        <w:bCs/>
                        <w:color w:val="008000"/>
                        <w:sz w:val="16"/>
                        <w:szCs w:val="16"/>
                        <w:lang w:val="es-ES" w:bidi="es-ES"/>
                      </w:rPr>
                    </w:pPr>
                  </w:p>
                  <w:p w14:paraId="18213A50" w14:textId="77777777" w:rsidR="00E8421F" w:rsidRPr="000A06E5" w:rsidRDefault="00501475">
                    <w:pPr>
                      <w:rPr>
                        <w:rFonts w:eastAsia="Times New Roman" w:cs="Georgia"/>
                        <w:b/>
                        <w:bCs/>
                        <w:color w:val="008000"/>
                        <w:sz w:val="16"/>
                        <w:szCs w:val="16"/>
                        <w:lang w:val="es-ES" w:bidi="es-ES"/>
                      </w:rPr>
                    </w:pPr>
                    <w:r>
                      <w:rPr>
                        <w:noProof/>
                        <w:color w:val="008000"/>
                        <w:shd w:val="clear" w:color="auto" w:fill="008000"/>
                        <w:lang w:eastAsia="es-ES"/>
                      </w:rPr>
                      <w:drawing>
                        <wp:inline distT="0" distB="0" distL="0" distR="0" wp14:anchorId="608E0D00" wp14:editId="44959EE7">
                          <wp:extent cx="121920" cy="175260"/>
                          <wp:effectExtent l="0" t="0" r="0" b="0"/>
                          <wp:docPr id="22" name="Imagen 22" descr="Logotipo de teléfono"/>
                          <wp:cNvGraphicFramePr/>
                          <a:graphic xmlns:a="http://schemas.openxmlformats.org/drawingml/2006/main">
                            <a:graphicData uri="http://schemas.openxmlformats.org/drawingml/2006/picture">
                              <pic:pic xmlns:pic="http://schemas.openxmlformats.org/drawingml/2006/picture">
                                <pic:nvPicPr>
                                  <pic:cNvPr id="11" name="Imagen 11" descr="Logotipo de teléfono"/>
                                  <pic:cNvPicPr/>
                                </pic:nvPicPr>
                                <pic:blipFill>
                                  <a:blip r:embed="rId3">
                                    <a:extLst>
                                      <a:ext uri="{28A0092B-C50C-407E-A947-70E740481C1C}">
                                        <a14:useLocalDpi xmlns:a14="http://schemas.microsoft.com/office/drawing/2010/main" val="0"/>
                                      </a:ext>
                                    </a:extLst>
                                  </a:blip>
                                  <a:stretch>
                                    <a:fillRect/>
                                  </a:stretch>
                                </pic:blipFill>
                                <pic:spPr>
                                  <a:xfrm>
                                    <a:off x="0" y="0"/>
                                    <a:ext cx="121920" cy="175260"/>
                                  </a:xfrm>
                                  <a:prstGeom prst="rect">
                                    <a:avLst/>
                                  </a:prstGeom>
                                </pic:spPr>
                              </pic:pic>
                            </a:graphicData>
                          </a:graphic>
                        </wp:inline>
                      </w:drawing>
                    </w:r>
                    <w:r w:rsidRPr="000A06E5">
                      <w:rPr>
                        <w:rFonts w:eastAsia="Times New Roman" w:cs="Georgia"/>
                        <w:b/>
                        <w:bCs/>
                        <w:color w:val="008000"/>
                        <w:sz w:val="16"/>
                        <w:szCs w:val="16"/>
                        <w:lang w:val="es-ES" w:bidi="es-ES"/>
                      </w:rPr>
                      <w:t xml:space="preserve">  TELÉFONO</w:t>
                    </w:r>
                  </w:p>
                  <w:p w14:paraId="4DC6DA71" w14:textId="77777777" w:rsidR="00E8421F" w:rsidRPr="000A06E5" w:rsidRDefault="00501475">
                    <w:pPr>
                      <w:rPr>
                        <w:rFonts w:eastAsia="Times New Roman" w:cs="Georgia"/>
                        <w:bCs/>
                        <w:color w:val="008000"/>
                        <w:sz w:val="14"/>
                        <w:szCs w:val="14"/>
                        <w:lang w:val="es-ES" w:bidi="es-ES"/>
                      </w:rPr>
                    </w:pPr>
                    <w:r w:rsidRPr="000A06E5">
                      <w:rPr>
                        <w:rFonts w:eastAsia="Times New Roman" w:cs="Georgia"/>
                        <w:bCs/>
                        <w:color w:val="008000"/>
                        <w:sz w:val="14"/>
                        <w:szCs w:val="14"/>
                        <w:lang w:val="es-ES" w:bidi="es-ES"/>
                      </w:rPr>
                      <w:t>+535 093 9578</w:t>
                    </w:r>
                  </w:p>
                  <w:p w14:paraId="60B6F08C" w14:textId="77777777" w:rsidR="00E8421F" w:rsidRPr="000A06E5" w:rsidRDefault="00E8421F">
                    <w:pPr>
                      <w:rPr>
                        <w:rFonts w:eastAsia="Times New Roman" w:cs="Georgia"/>
                        <w:bCs/>
                        <w:color w:val="008000"/>
                        <w:sz w:val="14"/>
                        <w:szCs w:val="14"/>
                        <w:lang w:val="es-ES" w:bidi="es-ES"/>
                      </w:rPr>
                    </w:pPr>
                  </w:p>
                  <w:p w14:paraId="65372058" w14:textId="77777777" w:rsidR="00E8421F" w:rsidRPr="000A06E5" w:rsidRDefault="00501475">
                    <w:pPr>
                      <w:rPr>
                        <w:rFonts w:eastAsia="Times New Roman" w:cs="Georgia"/>
                        <w:b/>
                        <w:bCs/>
                        <w:color w:val="008000"/>
                        <w:sz w:val="16"/>
                        <w:szCs w:val="16"/>
                        <w:lang w:val="es-ES" w:bidi="es-ES"/>
                      </w:rPr>
                    </w:pPr>
                    <w:r>
                      <w:rPr>
                        <w:noProof/>
                        <w:color w:val="008000"/>
                        <w:shd w:val="clear" w:color="auto" w:fill="008000"/>
                        <w:lang w:eastAsia="es-ES"/>
                      </w:rPr>
                      <w:drawing>
                        <wp:inline distT="0" distB="0" distL="0" distR="0" wp14:anchorId="3AFDDEF5" wp14:editId="385F2B14">
                          <wp:extent cx="144780" cy="83820"/>
                          <wp:effectExtent l="0" t="0" r="7620" b="0"/>
                          <wp:docPr id="24" name="Imagen 24" descr="Logotipo de correo electrón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Logotipo de correo electrónic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44780" cy="83820"/>
                                  </a:xfrm>
                                  <a:prstGeom prst="rect">
                                    <a:avLst/>
                                  </a:prstGeom>
                                  <a:noFill/>
                                  <a:ln>
                                    <a:noFill/>
                                  </a:ln>
                                </pic:spPr>
                              </pic:pic>
                            </a:graphicData>
                          </a:graphic>
                        </wp:inline>
                      </w:drawing>
                    </w:r>
                    <w:r w:rsidRPr="000A06E5">
                      <w:rPr>
                        <w:rFonts w:eastAsia="Times New Roman" w:cs="Georgia"/>
                        <w:bCs/>
                        <w:color w:val="008000"/>
                        <w:sz w:val="16"/>
                        <w:szCs w:val="16"/>
                        <w:lang w:val="es-ES" w:bidi="es-ES"/>
                      </w:rPr>
                      <w:t xml:space="preserve">   </w:t>
                    </w:r>
                    <w:r w:rsidRPr="000A06E5">
                      <w:rPr>
                        <w:rFonts w:eastAsia="Times New Roman" w:cs="Georgia"/>
                        <w:b/>
                        <w:bCs/>
                        <w:color w:val="008000"/>
                        <w:sz w:val="16"/>
                        <w:szCs w:val="16"/>
                        <w:lang w:val="es-ES" w:bidi="es-ES"/>
                      </w:rPr>
                      <w:t>E-POST</w:t>
                    </w:r>
                  </w:p>
                  <w:p w14:paraId="0EE0C8FB" w14:textId="77777777" w:rsidR="00E8421F" w:rsidRPr="000A06E5" w:rsidRDefault="00501475">
                    <w:pPr>
                      <w:rPr>
                        <w:rFonts w:eastAsia="Times New Roman" w:cs="Georgia"/>
                        <w:bCs/>
                        <w:color w:val="008000"/>
                        <w:sz w:val="14"/>
                        <w:szCs w:val="14"/>
                        <w:u w:val="single"/>
                        <w:lang w:val="es-ES" w:bidi="es-ES"/>
                      </w:rPr>
                    </w:pPr>
                    <w:hyperlink r:id="rId7" w:history="1">
                      <w:r w:rsidRPr="000A06E5">
                        <w:rPr>
                          <w:rFonts w:eastAsia="Times New Roman" w:cs="Georgia"/>
                          <w:bCs/>
                          <w:color w:val="008000"/>
                          <w:sz w:val="14"/>
                          <w:szCs w:val="14"/>
                          <w:lang w:val="es-ES" w:bidi="es-ES"/>
                        </w:rPr>
                        <w:t>amiventas@amistur.cu</w:t>
                      </w:r>
                    </w:hyperlink>
                  </w:p>
                  <w:p w14:paraId="608B0612" w14:textId="77777777" w:rsidR="00E8421F" w:rsidRPr="000A06E5" w:rsidRDefault="00E8421F">
                    <w:pPr>
                      <w:rPr>
                        <w:rFonts w:eastAsia="Times New Roman" w:cs="Georgia"/>
                        <w:bCs/>
                        <w:color w:val="008000"/>
                        <w:sz w:val="14"/>
                        <w:szCs w:val="14"/>
                        <w:lang w:val="es-ES" w:bidi="es-ES"/>
                      </w:rPr>
                    </w:pPr>
                  </w:p>
                  <w:p w14:paraId="5074C5EB" w14:textId="77777777" w:rsidR="00E8421F" w:rsidRDefault="00501475">
                    <w:pPr>
                      <w:rPr>
                        <w:rFonts w:eastAsia="Times New Roman" w:cs="Georgia"/>
                        <w:b/>
                        <w:bCs/>
                        <w:color w:val="008000"/>
                        <w:sz w:val="16"/>
                        <w:szCs w:val="16"/>
                        <w:lang w:bidi="es-ES"/>
                      </w:rPr>
                    </w:pPr>
                    <w:r>
                      <w:rPr>
                        <w:noProof/>
                        <w:color w:val="008000"/>
                        <w:shd w:val="clear" w:color="auto" w:fill="008000"/>
                        <w:lang w:eastAsia="es-ES"/>
                      </w:rPr>
                      <w:drawing>
                        <wp:inline distT="0" distB="0" distL="0" distR="0" wp14:anchorId="36048272" wp14:editId="660D23A2">
                          <wp:extent cx="137160" cy="137160"/>
                          <wp:effectExtent l="0" t="0" r="0" b="0"/>
                          <wp:docPr id="25" name="Imagen 25" descr="Logotipo del sitio 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Logotipo del sitio web"/>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37160" cy="137160"/>
                                  </a:xfrm>
                                  <a:prstGeom prst="rect">
                                    <a:avLst/>
                                  </a:prstGeom>
                                  <a:noFill/>
                                  <a:ln>
                                    <a:noFill/>
                                  </a:ln>
                                </pic:spPr>
                              </pic:pic>
                            </a:graphicData>
                          </a:graphic>
                        </wp:inline>
                      </w:drawing>
                    </w:r>
                    <w:r>
                      <w:rPr>
                        <w:rFonts w:eastAsia="Times New Roman" w:cs="Georgia"/>
                        <w:bCs/>
                        <w:color w:val="008000"/>
                        <w:sz w:val="16"/>
                        <w:szCs w:val="16"/>
                        <w:lang w:bidi="es-ES"/>
                      </w:rPr>
                      <w:t xml:space="preserve">   </w:t>
                    </w:r>
                    <w:r>
                      <w:rPr>
                        <w:rFonts w:eastAsia="Times New Roman" w:cs="Georgia"/>
                        <w:b/>
                        <w:bCs/>
                        <w:color w:val="008000"/>
                        <w:sz w:val="16"/>
                        <w:szCs w:val="16"/>
                        <w:lang w:bidi="es-ES"/>
                      </w:rPr>
                      <w:t>WEB</w:t>
                    </w:r>
                  </w:p>
                  <w:p w14:paraId="2AD998FF" w14:textId="77777777" w:rsidR="00E8421F" w:rsidRDefault="00501475">
                    <w:pPr>
                      <w:rPr>
                        <w:rFonts w:eastAsia="Times New Roman" w:cs="Georgia"/>
                        <w:bCs/>
                        <w:color w:val="008000"/>
                        <w:sz w:val="14"/>
                        <w:szCs w:val="14"/>
                        <w:lang w:bidi="es-ES"/>
                      </w:rPr>
                    </w:pPr>
                    <w:r>
                      <w:rPr>
                        <w:rFonts w:eastAsia="Times New Roman" w:cs="Georgia"/>
                        <w:bCs/>
                        <w:color w:val="008000"/>
                        <w:sz w:val="14"/>
                        <w:szCs w:val="14"/>
                        <w:lang w:bidi="es-ES"/>
                      </w:rPr>
                      <w:t>www.amistursa.com</w:t>
                    </w:r>
                  </w:p>
                  <w:p w14:paraId="78CF3331" w14:textId="77777777" w:rsidR="00E8421F" w:rsidRDefault="00E8421F">
                    <w:pPr>
                      <w:rPr>
                        <w:color w:val="008000"/>
                        <w:lang w:val="es-MX" w:eastAsia="es-MX"/>
                      </w:rPr>
                    </w:pPr>
                  </w:p>
                </w:txbxContent>
              </v:textbox>
              <w10:wrap anchorx="page"/>
            </v:shape>
          </w:pict>
        </mc:Fallback>
      </mc:AlternateContent>
    </w:r>
    <w:r>
      <w:rPr>
        <w:rFonts w:ascii="Cambria" w:hAnsi="Cambria"/>
        <w:noProof/>
        <w:color w:val="1F497D"/>
        <w:lang w:eastAsia="es-ES"/>
      </w:rPr>
      <mc:AlternateContent>
        <mc:Choice Requires="wps">
          <w:drawing>
            <wp:anchor distT="0" distB="0" distL="114300" distR="114300" simplePos="0" relativeHeight="251656704" behindDoc="0" locked="0" layoutInCell="1" allowOverlap="1" wp14:anchorId="1E186E44" wp14:editId="2A4AF48E">
              <wp:simplePos x="0" y="0"/>
              <wp:positionH relativeFrom="column">
                <wp:posOffset>-147955</wp:posOffset>
              </wp:positionH>
              <wp:positionV relativeFrom="paragraph">
                <wp:posOffset>-410845</wp:posOffset>
              </wp:positionV>
              <wp:extent cx="22860" cy="10422890"/>
              <wp:effectExtent l="19050" t="19050" r="34290" b="35560"/>
              <wp:wrapNone/>
              <wp:docPr id="5" name="Conector recto 5"/>
              <wp:cNvGraphicFramePr/>
              <a:graphic xmlns:a="http://schemas.openxmlformats.org/drawingml/2006/main">
                <a:graphicData uri="http://schemas.microsoft.com/office/word/2010/wordprocessingShape">
                  <wps:wsp>
                    <wps:cNvCnPr/>
                    <wps:spPr>
                      <a:xfrm flipH="1">
                        <a:off x="0" y="0"/>
                        <a:ext cx="22860" cy="10422890"/>
                      </a:xfrm>
                      <a:prstGeom prst="line">
                        <a:avLst/>
                      </a:prstGeom>
                      <a:ln w="34925">
                        <a:solidFill>
                          <a:srgbClr val="008000"/>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psCustomData="http://www.wps.cn/officeDocument/2013/wpsCustomData" xmlns:a14="http://schemas.microsoft.com/office/drawing/2010/main" xmlns:pic="http://schemas.openxmlformats.org/drawingml/2006/picture" xmlns:a="http://schemas.openxmlformats.org/drawingml/2006/main">
          <w:pict>
            <v:line id="_x0000_s1026" style="position:absolute;left:0pt;flip:x;margin-left:-11.65pt;margin-top:-32.35pt;height:820.7pt;width:1.8pt;z-index:251660288;mso-width-relative:page;mso-height-relative:page;" coordsize="21600,21600" o:spid="_x0000_s1026" filled="f" stroked="t" o:spt="20" o:gfxdata="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lw85NoAAAAMAQAADwAAAAAA&#10;AAABACAAAAAiAAAAZHJzL2Rvd25yZXYueG1sUEsBAhQAFAAAAAgAh07iQFEeVfjYAQAAtwMAAA4A&#10;AAAAAAAAAQAgAAAAKQEAAGRycy9lMm9Eb2MueG1sUEsFBgAAAAAGAAYAWQEAAHMFAAAAAA==&#10;">
              <v:fill on="f" focussize="0,0"/>
              <v:stroke weight="2.75pt" color="#008000 [3204]" joinstyle="round"/>
              <v:imagedata o:title=""/>
              <o:lock v:ext="edit" aspectratio="f"/>
            </v:line>
          </w:pict>
        </mc:Fallback>
      </mc:AlternateContent>
    </w:r>
    <w:r>
      <w:rPr>
        <w:rFonts w:ascii="Cambria" w:hAnsi="Cambria"/>
        <w:noProof/>
        <w:color w:val="1F497D"/>
        <w:lang w:eastAsia="es-ES"/>
      </w:rPr>
      <w:drawing>
        <wp:anchor distT="0" distB="0" distL="114300" distR="114300" simplePos="0" relativeHeight="251658752" behindDoc="0" locked="0" layoutInCell="1" allowOverlap="1" wp14:anchorId="1894BADD" wp14:editId="1CD16A82">
          <wp:simplePos x="0" y="0"/>
          <wp:positionH relativeFrom="margin">
            <wp:posOffset>-1112520</wp:posOffset>
          </wp:positionH>
          <wp:positionV relativeFrom="paragraph">
            <wp:posOffset>-134620</wp:posOffset>
          </wp:positionV>
          <wp:extent cx="1525270" cy="419735"/>
          <wp:effectExtent l="57150" t="0" r="55880" b="113665"/>
          <wp:wrapSquare wrapText="bothSides"/>
          <wp:docPr id="20" name="Imagen 20" descr="Descripción: descripción: descripción: descripción: AMISTUR identificador 1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n 65" descr="Descripción: Descripción: Descripción: Descripción: AMISTUR Identificador 1 (Color)"/>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a:xfrm>
                    <a:off x="0" y="0"/>
                    <a:ext cx="1525270" cy="419735"/>
                  </a:xfrm>
                  <a:prstGeom prst="rect">
                    <a:avLst/>
                  </a:prstGeom>
                  <a:noFill/>
                  <a:ln>
                    <a:noFill/>
                  </a:ln>
                  <a:effectLst>
                    <a:outerShdw blurRad="50800" dist="50800" dir="5400000" algn="ctr" rotWithShape="0">
                      <a:schemeClr val="bg1"/>
                    </a:outerShdw>
                  </a:effectLst>
                </pic:spPr>
              </pic:pic>
            </a:graphicData>
          </a:graphic>
        </wp:anchor>
      </w:drawing>
    </w:r>
    <w:r w:rsidRPr="000A06E5">
      <w:rPr>
        <w:rFonts w:ascii="Cambria" w:hAnsi="Cambria"/>
        <w:iCs/>
        <w:color w:val="1F497D"/>
        <w:lang w:val="es-ES" w:eastAsia="es-MX"/>
      </w:rPr>
      <w:t xml:space="preserve">    </w:t>
    </w:r>
    <w:r w:rsidRPr="000A06E5">
      <w:rPr>
        <w:rFonts w:ascii="Cambria" w:hAnsi="Cambria"/>
        <w:iCs/>
        <w:color w:val="1F497D"/>
        <w:lang w:val="es-ES" w:eastAsia="es-MX"/>
      </w:rPr>
      <w:tab/>
    </w:r>
    <w:r w:rsidRPr="000A06E5">
      <w:rPr>
        <w:rFonts w:ascii="Cambria" w:hAnsi="Cambria"/>
        <w:iCs/>
        <w:color w:val="1F497D"/>
        <w:lang w:val="es-ES" w:eastAsia="es-MX"/>
      </w:rPr>
      <w:tab/>
      <w:t xml:space="preserve">  53 EDICION DE LA BRIGADA EUROPEA</w:t>
    </w:r>
  </w:p>
  <w:p w14:paraId="17C515BF" w14:textId="77777777" w:rsidR="00E8421F" w:rsidRPr="00380C6E" w:rsidRDefault="00501475">
    <w:pPr>
      <w:ind w:left="1440" w:firstLine="720"/>
      <w:rPr>
        <w:rFonts w:cs="Arial"/>
        <w:b/>
        <w:color w:val="365F91"/>
        <w:lang w:val="es-ES"/>
      </w:rPr>
    </w:pPr>
    <w:r w:rsidRPr="000A06E5">
      <w:rPr>
        <w:rFonts w:ascii="Cambria" w:hAnsi="Cambria"/>
        <w:iCs/>
        <w:color w:val="1F497D"/>
        <w:lang w:val="es-ES" w:eastAsia="es-MX"/>
      </w:rPr>
      <w:t>DE SOLIDARIDAD CON CUBA JOSÉ MARTÍ</w:t>
    </w:r>
  </w:p>
  <w:p w14:paraId="7EE00518" w14:textId="77777777" w:rsidR="00E8421F" w:rsidRPr="00380C6E" w:rsidRDefault="00501475">
    <w:pPr>
      <w:rPr>
        <w:rFonts w:cs="Arial"/>
        <w:b/>
        <w:color w:val="365F91"/>
        <w:lang w:val="es-ES"/>
      </w:rPr>
    </w:pPr>
    <w:r w:rsidRPr="00380C6E">
      <w:rPr>
        <w:rFonts w:cs="Arial"/>
        <w:b/>
        <w:color w:val="365F91"/>
        <w:lang w:val="es-ES"/>
      </w:rPr>
      <w:t xml:space="preserve">       </w:t>
    </w:r>
  </w:p>
  <w:p w14:paraId="73305936" w14:textId="77777777" w:rsidR="00E8421F" w:rsidRPr="00380C6E" w:rsidRDefault="00E8421F">
    <w:pPr>
      <w:rPr>
        <w:rFonts w:cs="Arial"/>
        <w:b/>
        <w:lang w:val="es-E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hyphenationZone w:val="425"/>
  <w:characterSpacingControl w:val="doNotCompress"/>
  <w:hdrShapeDefaults>
    <o:shapedefaults v:ext="edit" spidmax="3074"/>
    <o:shapelayout v:ext="edit">
      <o:idmap v:ext="edit" data="1,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7CA"/>
    <w:rsid w:val="00000A4C"/>
    <w:rsid w:val="0002149D"/>
    <w:rsid w:val="00021964"/>
    <w:rsid w:val="00025E67"/>
    <w:rsid w:val="00030C8A"/>
    <w:rsid w:val="0003139D"/>
    <w:rsid w:val="0003504C"/>
    <w:rsid w:val="000358FF"/>
    <w:rsid w:val="000439EC"/>
    <w:rsid w:val="0004447F"/>
    <w:rsid w:val="000453D6"/>
    <w:rsid w:val="0005007F"/>
    <w:rsid w:val="00050E07"/>
    <w:rsid w:val="00054798"/>
    <w:rsid w:val="00060099"/>
    <w:rsid w:val="000639A7"/>
    <w:rsid w:val="00071613"/>
    <w:rsid w:val="0007309E"/>
    <w:rsid w:val="000736A0"/>
    <w:rsid w:val="00073ADB"/>
    <w:rsid w:val="00082616"/>
    <w:rsid w:val="00082D27"/>
    <w:rsid w:val="00084D35"/>
    <w:rsid w:val="00085B3F"/>
    <w:rsid w:val="00093998"/>
    <w:rsid w:val="00093DEC"/>
    <w:rsid w:val="00094298"/>
    <w:rsid w:val="000A00EA"/>
    <w:rsid w:val="000A06E5"/>
    <w:rsid w:val="000A303B"/>
    <w:rsid w:val="000B42F1"/>
    <w:rsid w:val="000C0908"/>
    <w:rsid w:val="000C17E4"/>
    <w:rsid w:val="000C3CB7"/>
    <w:rsid w:val="000C54B5"/>
    <w:rsid w:val="000C608F"/>
    <w:rsid w:val="000C72B7"/>
    <w:rsid w:val="000C74B3"/>
    <w:rsid w:val="000D2F01"/>
    <w:rsid w:val="000D47A8"/>
    <w:rsid w:val="000D559B"/>
    <w:rsid w:val="000E58B6"/>
    <w:rsid w:val="000E7763"/>
    <w:rsid w:val="000F158C"/>
    <w:rsid w:val="000F328D"/>
    <w:rsid w:val="00106D4F"/>
    <w:rsid w:val="00111AAF"/>
    <w:rsid w:val="0011349B"/>
    <w:rsid w:val="00115836"/>
    <w:rsid w:val="00116E01"/>
    <w:rsid w:val="001209B4"/>
    <w:rsid w:val="0012223B"/>
    <w:rsid w:val="00122D96"/>
    <w:rsid w:val="00124583"/>
    <w:rsid w:val="00124ADC"/>
    <w:rsid w:val="001304EA"/>
    <w:rsid w:val="0013147D"/>
    <w:rsid w:val="0013259E"/>
    <w:rsid w:val="0013445D"/>
    <w:rsid w:val="001352F1"/>
    <w:rsid w:val="0014257B"/>
    <w:rsid w:val="001448FD"/>
    <w:rsid w:val="001463FB"/>
    <w:rsid w:val="00147A06"/>
    <w:rsid w:val="001510E1"/>
    <w:rsid w:val="00154770"/>
    <w:rsid w:val="001618C0"/>
    <w:rsid w:val="00172D28"/>
    <w:rsid w:val="00174888"/>
    <w:rsid w:val="001767DE"/>
    <w:rsid w:val="00177306"/>
    <w:rsid w:val="001844D2"/>
    <w:rsid w:val="001852A7"/>
    <w:rsid w:val="001859F4"/>
    <w:rsid w:val="00191338"/>
    <w:rsid w:val="00192DDD"/>
    <w:rsid w:val="001A1C27"/>
    <w:rsid w:val="001A5018"/>
    <w:rsid w:val="001A5DF0"/>
    <w:rsid w:val="001B2ABB"/>
    <w:rsid w:val="001B43FC"/>
    <w:rsid w:val="001B505E"/>
    <w:rsid w:val="001C1485"/>
    <w:rsid w:val="001D069B"/>
    <w:rsid w:val="001D1E0C"/>
    <w:rsid w:val="001D42D2"/>
    <w:rsid w:val="001D4C47"/>
    <w:rsid w:val="001D5297"/>
    <w:rsid w:val="001E26B1"/>
    <w:rsid w:val="001F1A66"/>
    <w:rsid w:val="001F28DC"/>
    <w:rsid w:val="001F2CEA"/>
    <w:rsid w:val="001F690B"/>
    <w:rsid w:val="0020101D"/>
    <w:rsid w:val="00202628"/>
    <w:rsid w:val="00203CBB"/>
    <w:rsid w:val="002044FD"/>
    <w:rsid w:val="00204CDB"/>
    <w:rsid w:val="00210849"/>
    <w:rsid w:val="00216DA7"/>
    <w:rsid w:val="00220CB1"/>
    <w:rsid w:val="0022291C"/>
    <w:rsid w:val="00225FAB"/>
    <w:rsid w:val="0023428F"/>
    <w:rsid w:val="00237559"/>
    <w:rsid w:val="00242A6A"/>
    <w:rsid w:val="00242ED3"/>
    <w:rsid w:val="00246E88"/>
    <w:rsid w:val="00247281"/>
    <w:rsid w:val="00250622"/>
    <w:rsid w:val="00257B91"/>
    <w:rsid w:val="00260395"/>
    <w:rsid w:val="0026272D"/>
    <w:rsid w:val="0026776E"/>
    <w:rsid w:val="00275052"/>
    <w:rsid w:val="00275A76"/>
    <w:rsid w:val="0028237A"/>
    <w:rsid w:val="00283ED4"/>
    <w:rsid w:val="00294215"/>
    <w:rsid w:val="00295827"/>
    <w:rsid w:val="00297C62"/>
    <w:rsid w:val="00297D76"/>
    <w:rsid w:val="002A33A2"/>
    <w:rsid w:val="002A4C24"/>
    <w:rsid w:val="002A5384"/>
    <w:rsid w:val="002A7145"/>
    <w:rsid w:val="002A7B34"/>
    <w:rsid w:val="002B3968"/>
    <w:rsid w:val="002B6D63"/>
    <w:rsid w:val="002C7355"/>
    <w:rsid w:val="002D574F"/>
    <w:rsid w:val="002E164B"/>
    <w:rsid w:val="002E27CA"/>
    <w:rsid w:val="002E33B2"/>
    <w:rsid w:val="002E4428"/>
    <w:rsid w:val="002E4DBE"/>
    <w:rsid w:val="002F0FF2"/>
    <w:rsid w:val="002F5157"/>
    <w:rsid w:val="00300782"/>
    <w:rsid w:val="00304445"/>
    <w:rsid w:val="003117C4"/>
    <w:rsid w:val="00312BB3"/>
    <w:rsid w:val="00312FE8"/>
    <w:rsid w:val="00322194"/>
    <w:rsid w:val="0032292F"/>
    <w:rsid w:val="003243C7"/>
    <w:rsid w:val="0032743B"/>
    <w:rsid w:val="00327B49"/>
    <w:rsid w:val="0033762C"/>
    <w:rsid w:val="00346963"/>
    <w:rsid w:val="003505EE"/>
    <w:rsid w:val="00350F31"/>
    <w:rsid w:val="00352AB2"/>
    <w:rsid w:val="00356591"/>
    <w:rsid w:val="0036245D"/>
    <w:rsid w:val="00364E60"/>
    <w:rsid w:val="00367D6D"/>
    <w:rsid w:val="003770A5"/>
    <w:rsid w:val="00380C6E"/>
    <w:rsid w:val="0038266E"/>
    <w:rsid w:val="00382BD1"/>
    <w:rsid w:val="00385225"/>
    <w:rsid w:val="00386E27"/>
    <w:rsid w:val="00386E29"/>
    <w:rsid w:val="0039113F"/>
    <w:rsid w:val="00393D67"/>
    <w:rsid w:val="003B634E"/>
    <w:rsid w:val="003B7C2F"/>
    <w:rsid w:val="003C4312"/>
    <w:rsid w:val="003C7570"/>
    <w:rsid w:val="003C7BD7"/>
    <w:rsid w:val="003D021B"/>
    <w:rsid w:val="003D56A1"/>
    <w:rsid w:val="003D6833"/>
    <w:rsid w:val="003E25F9"/>
    <w:rsid w:val="003E2814"/>
    <w:rsid w:val="003E3254"/>
    <w:rsid w:val="003E4A1F"/>
    <w:rsid w:val="003F13DC"/>
    <w:rsid w:val="003F1E62"/>
    <w:rsid w:val="003F5E04"/>
    <w:rsid w:val="004011EB"/>
    <w:rsid w:val="004043C6"/>
    <w:rsid w:val="00404FE8"/>
    <w:rsid w:val="004063AF"/>
    <w:rsid w:val="004065A5"/>
    <w:rsid w:val="0041233B"/>
    <w:rsid w:val="00414D08"/>
    <w:rsid w:val="0041759F"/>
    <w:rsid w:val="00417A8F"/>
    <w:rsid w:val="004220AD"/>
    <w:rsid w:val="00424091"/>
    <w:rsid w:val="004356F7"/>
    <w:rsid w:val="004408BE"/>
    <w:rsid w:val="00441D9C"/>
    <w:rsid w:val="00442F0F"/>
    <w:rsid w:val="00455C8A"/>
    <w:rsid w:val="00457840"/>
    <w:rsid w:val="004606C5"/>
    <w:rsid w:val="00464717"/>
    <w:rsid w:val="00472559"/>
    <w:rsid w:val="00484C97"/>
    <w:rsid w:val="00493788"/>
    <w:rsid w:val="00497646"/>
    <w:rsid w:val="004A24C0"/>
    <w:rsid w:val="004A485F"/>
    <w:rsid w:val="004A73F0"/>
    <w:rsid w:val="004B4F9F"/>
    <w:rsid w:val="004B5AFD"/>
    <w:rsid w:val="004B77DC"/>
    <w:rsid w:val="004C0299"/>
    <w:rsid w:val="004C03A2"/>
    <w:rsid w:val="004C44BC"/>
    <w:rsid w:val="004D6D06"/>
    <w:rsid w:val="004D7F64"/>
    <w:rsid w:val="004E0CB7"/>
    <w:rsid w:val="004E2D53"/>
    <w:rsid w:val="004E3DE2"/>
    <w:rsid w:val="004E56CB"/>
    <w:rsid w:val="004E6AF9"/>
    <w:rsid w:val="004F06E2"/>
    <w:rsid w:val="004F5501"/>
    <w:rsid w:val="004F7D20"/>
    <w:rsid w:val="00501475"/>
    <w:rsid w:val="005036FD"/>
    <w:rsid w:val="005070DF"/>
    <w:rsid w:val="005104FC"/>
    <w:rsid w:val="0051388A"/>
    <w:rsid w:val="005139E9"/>
    <w:rsid w:val="005166D7"/>
    <w:rsid w:val="0052059F"/>
    <w:rsid w:val="005229F9"/>
    <w:rsid w:val="00531318"/>
    <w:rsid w:val="00531B3E"/>
    <w:rsid w:val="00532112"/>
    <w:rsid w:val="00532B29"/>
    <w:rsid w:val="00534DC9"/>
    <w:rsid w:val="0054737E"/>
    <w:rsid w:val="00555C50"/>
    <w:rsid w:val="005603D4"/>
    <w:rsid w:val="00573BD4"/>
    <w:rsid w:val="00594527"/>
    <w:rsid w:val="00595DF3"/>
    <w:rsid w:val="005A6C65"/>
    <w:rsid w:val="005B3582"/>
    <w:rsid w:val="005B5517"/>
    <w:rsid w:val="005C4CC9"/>
    <w:rsid w:val="005C7902"/>
    <w:rsid w:val="005D0CBA"/>
    <w:rsid w:val="005E1DF8"/>
    <w:rsid w:val="005E3F98"/>
    <w:rsid w:val="005E5E12"/>
    <w:rsid w:val="005E6214"/>
    <w:rsid w:val="005E7302"/>
    <w:rsid w:val="005E7EBA"/>
    <w:rsid w:val="005F3243"/>
    <w:rsid w:val="005F33A4"/>
    <w:rsid w:val="005F36DA"/>
    <w:rsid w:val="005F5227"/>
    <w:rsid w:val="005F786D"/>
    <w:rsid w:val="005F7F60"/>
    <w:rsid w:val="00605059"/>
    <w:rsid w:val="006065C1"/>
    <w:rsid w:val="0061015D"/>
    <w:rsid w:val="0061431E"/>
    <w:rsid w:val="00620E2E"/>
    <w:rsid w:val="006239FB"/>
    <w:rsid w:val="00627C40"/>
    <w:rsid w:val="00631D44"/>
    <w:rsid w:val="006379D7"/>
    <w:rsid w:val="0064188C"/>
    <w:rsid w:val="00646268"/>
    <w:rsid w:val="00647A8C"/>
    <w:rsid w:val="00652BF1"/>
    <w:rsid w:val="0065333D"/>
    <w:rsid w:val="00656D2E"/>
    <w:rsid w:val="00664A4E"/>
    <w:rsid w:val="00673384"/>
    <w:rsid w:val="0067579A"/>
    <w:rsid w:val="006802C9"/>
    <w:rsid w:val="00685768"/>
    <w:rsid w:val="00686B87"/>
    <w:rsid w:val="00687242"/>
    <w:rsid w:val="0069067A"/>
    <w:rsid w:val="0069108C"/>
    <w:rsid w:val="006A2681"/>
    <w:rsid w:val="006A26BF"/>
    <w:rsid w:val="006A311D"/>
    <w:rsid w:val="006A6B68"/>
    <w:rsid w:val="006B10B7"/>
    <w:rsid w:val="006B3F04"/>
    <w:rsid w:val="006B443C"/>
    <w:rsid w:val="006B5B51"/>
    <w:rsid w:val="006C0BDC"/>
    <w:rsid w:val="006C778E"/>
    <w:rsid w:val="006D32C7"/>
    <w:rsid w:val="006D424C"/>
    <w:rsid w:val="006D69A8"/>
    <w:rsid w:val="006E1E95"/>
    <w:rsid w:val="006E3EEB"/>
    <w:rsid w:val="006F3260"/>
    <w:rsid w:val="006F513E"/>
    <w:rsid w:val="006F6040"/>
    <w:rsid w:val="006F621E"/>
    <w:rsid w:val="007078BA"/>
    <w:rsid w:val="007102F3"/>
    <w:rsid w:val="007138F9"/>
    <w:rsid w:val="007150E2"/>
    <w:rsid w:val="007204BE"/>
    <w:rsid w:val="00720C00"/>
    <w:rsid w:val="0073222E"/>
    <w:rsid w:val="0073738E"/>
    <w:rsid w:val="00745976"/>
    <w:rsid w:val="00745FA8"/>
    <w:rsid w:val="007460F7"/>
    <w:rsid w:val="00746C3C"/>
    <w:rsid w:val="0075055B"/>
    <w:rsid w:val="00750919"/>
    <w:rsid w:val="007517CB"/>
    <w:rsid w:val="0075378A"/>
    <w:rsid w:val="00753A28"/>
    <w:rsid w:val="00757092"/>
    <w:rsid w:val="00761521"/>
    <w:rsid w:val="00766E83"/>
    <w:rsid w:val="007711C4"/>
    <w:rsid w:val="00772A61"/>
    <w:rsid w:val="00772A8B"/>
    <w:rsid w:val="00791678"/>
    <w:rsid w:val="007A25C8"/>
    <w:rsid w:val="007B36CB"/>
    <w:rsid w:val="007B413B"/>
    <w:rsid w:val="007B5AAF"/>
    <w:rsid w:val="007B73A6"/>
    <w:rsid w:val="007C273F"/>
    <w:rsid w:val="007C4E17"/>
    <w:rsid w:val="007D2D5E"/>
    <w:rsid w:val="007D3D49"/>
    <w:rsid w:val="007E24C2"/>
    <w:rsid w:val="007E2A16"/>
    <w:rsid w:val="007E693B"/>
    <w:rsid w:val="007F1C96"/>
    <w:rsid w:val="007F7488"/>
    <w:rsid w:val="007F7B1D"/>
    <w:rsid w:val="00801304"/>
    <w:rsid w:val="00801FEF"/>
    <w:rsid w:val="00804B54"/>
    <w:rsid w:val="00807D09"/>
    <w:rsid w:val="008107F1"/>
    <w:rsid w:val="00814DEA"/>
    <w:rsid w:val="008200CD"/>
    <w:rsid w:val="00825671"/>
    <w:rsid w:val="00825FE3"/>
    <w:rsid w:val="0082621E"/>
    <w:rsid w:val="00827EAD"/>
    <w:rsid w:val="00830EA8"/>
    <w:rsid w:val="00831380"/>
    <w:rsid w:val="008366CD"/>
    <w:rsid w:val="00840EAD"/>
    <w:rsid w:val="008422A7"/>
    <w:rsid w:val="00853F0F"/>
    <w:rsid w:val="0085438D"/>
    <w:rsid w:val="008629C8"/>
    <w:rsid w:val="0087027D"/>
    <w:rsid w:val="0087197C"/>
    <w:rsid w:val="00877CCE"/>
    <w:rsid w:val="008844A1"/>
    <w:rsid w:val="00890FB6"/>
    <w:rsid w:val="0089103D"/>
    <w:rsid w:val="008A0927"/>
    <w:rsid w:val="008A3D47"/>
    <w:rsid w:val="008A6A64"/>
    <w:rsid w:val="008B381B"/>
    <w:rsid w:val="008B53BE"/>
    <w:rsid w:val="008C1903"/>
    <w:rsid w:val="008C29D3"/>
    <w:rsid w:val="008C4225"/>
    <w:rsid w:val="008C60DD"/>
    <w:rsid w:val="008D12A1"/>
    <w:rsid w:val="008D5F7D"/>
    <w:rsid w:val="008D7B32"/>
    <w:rsid w:val="008E3948"/>
    <w:rsid w:val="008F1949"/>
    <w:rsid w:val="008F289C"/>
    <w:rsid w:val="008F32A5"/>
    <w:rsid w:val="008F6E39"/>
    <w:rsid w:val="008F7491"/>
    <w:rsid w:val="00900A5D"/>
    <w:rsid w:val="00901059"/>
    <w:rsid w:val="00901177"/>
    <w:rsid w:val="00902523"/>
    <w:rsid w:val="00920F93"/>
    <w:rsid w:val="00921192"/>
    <w:rsid w:val="00922999"/>
    <w:rsid w:val="00922E07"/>
    <w:rsid w:val="009319C0"/>
    <w:rsid w:val="009411FD"/>
    <w:rsid w:val="0094510C"/>
    <w:rsid w:val="009479DB"/>
    <w:rsid w:val="00947FE1"/>
    <w:rsid w:val="00956172"/>
    <w:rsid w:val="00961E30"/>
    <w:rsid w:val="00964193"/>
    <w:rsid w:val="009731F5"/>
    <w:rsid w:val="00975ED8"/>
    <w:rsid w:val="009770A9"/>
    <w:rsid w:val="00980487"/>
    <w:rsid w:val="00981EC0"/>
    <w:rsid w:val="0098331A"/>
    <w:rsid w:val="009835A4"/>
    <w:rsid w:val="00984D11"/>
    <w:rsid w:val="009864F0"/>
    <w:rsid w:val="00991158"/>
    <w:rsid w:val="009927E4"/>
    <w:rsid w:val="00993D35"/>
    <w:rsid w:val="009A0E91"/>
    <w:rsid w:val="009A2666"/>
    <w:rsid w:val="009A522A"/>
    <w:rsid w:val="009A7C3F"/>
    <w:rsid w:val="009B00E7"/>
    <w:rsid w:val="009B0A06"/>
    <w:rsid w:val="009B2072"/>
    <w:rsid w:val="009B3338"/>
    <w:rsid w:val="009B3B13"/>
    <w:rsid w:val="009B3EF8"/>
    <w:rsid w:val="009C4470"/>
    <w:rsid w:val="009D2253"/>
    <w:rsid w:val="009D37F6"/>
    <w:rsid w:val="009D74D4"/>
    <w:rsid w:val="009E1FC7"/>
    <w:rsid w:val="009E3E3D"/>
    <w:rsid w:val="009F1B50"/>
    <w:rsid w:val="00A00D7C"/>
    <w:rsid w:val="00A03160"/>
    <w:rsid w:val="00A10655"/>
    <w:rsid w:val="00A10A98"/>
    <w:rsid w:val="00A11727"/>
    <w:rsid w:val="00A12429"/>
    <w:rsid w:val="00A15303"/>
    <w:rsid w:val="00A226F4"/>
    <w:rsid w:val="00A236BA"/>
    <w:rsid w:val="00A23BE2"/>
    <w:rsid w:val="00A26658"/>
    <w:rsid w:val="00A27612"/>
    <w:rsid w:val="00A33E92"/>
    <w:rsid w:val="00A42D5E"/>
    <w:rsid w:val="00A5492E"/>
    <w:rsid w:val="00A54A09"/>
    <w:rsid w:val="00A66FDC"/>
    <w:rsid w:val="00A72FFF"/>
    <w:rsid w:val="00A802E7"/>
    <w:rsid w:val="00A86C00"/>
    <w:rsid w:val="00A91B44"/>
    <w:rsid w:val="00A97705"/>
    <w:rsid w:val="00A97B9C"/>
    <w:rsid w:val="00AA4F2F"/>
    <w:rsid w:val="00AA5229"/>
    <w:rsid w:val="00AA7314"/>
    <w:rsid w:val="00AA7B1D"/>
    <w:rsid w:val="00AB1FAA"/>
    <w:rsid w:val="00AB3661"/>
    <w:rsid w:val="00AC3BB8"/>
    <w:rsid w:val="00AC4451"/>
    <w:rsid w:val="00AC75AB"/>
    <w:rsid w:val="00AD420C"/>
    <w:rsid w:val="00AD4270"/>
    <w:rsid w:val="00AD46BB"/>
    <w:rsid w:val="00AE0F59"/>
    <w:rsid w:val="00AE18FF"/>
    <w:rsid w:val="00AE2CC4"/>
    <w:rsid w:val="00AE3269"/>
    <w:rsid w:val="00AE45B0"/>
    <w:rsid w:val="00AE5CD2"/>
    <w:rsid w:val="00AE744D"/>
    <w:rsid w:val="00B0155E"/>
    <w:rsid w:val="00B01592"/>
    <w:rsid w:val="00B01849"/>
    <w:rsid w:val="00B1001C"/>
    <w:rsid w:val="00B105A1"/>
    <w:rsid w:val="00B11B55"/>
    <w:rsid w:val="00B1414C"/>
    <w:rsid w:val="00B15D2C"/>
    <w:rsid w:val="00B17874"/>
    <w:rsid w:val="00B20F8A"/>
    <w:rsid w:val="00B2209E"/>
    <w:rsid w:val="00B25FB3"/>
    <w:rsid w:val="00B264DF"/>
    <w:rsid w:val="00B36D0C"/>
    <w:rsid w:val="00B37E48"/>
    <w:rsid w:val="00B410D4"/>
    <w:rsid w:val="00B43543"/>
    <w:rsid w:val="00B51381"/>
    <w:rsid w:val="00B51CB8"/>
    <w:rsid w:val="00B51E63"/>
    <w:rsid w:val="00B550BB"/>
    <w:rsid w:val="00B553CB"/>
    <w:rsid w:val="00B62E6E"/>
    <w:rsid w:val="00B6424B"/>
    <w:rsid w:val="00B67C31"/>
    <w:rsid w:val="00B67F67"/>
    <w:rsid w:val="00B72CE1"/>
    <w:rsid w:val="00B76FDD"/>
    <w:rsid w:val="00B826D8"/>
    <w:rsid w:val="00B84289"/>
    <w:rsid w:val="00B8693F"/>
    <w:rsid w:val="00B9331E"/>
    <w:rsid w:val="00B93CFD"/>
    <w:rsid w:val="00B94227"/>
    <w:rsid w:val="00BA2D39"/>
    <w:rsid w:val="00BA6E74"/>
    <w:rsid w:val="00BB0DE6"/>
    <w:rsid w:val="00BB0EFA"/>
    <w:rsid w:val="00BB14A1"/>
    <w:rsid w:val="00BB1900"/>
    <w:rsid w:val="00BB5C7F"/>
    <w:rsid w:val="00BB61D1"/>
    <w:rsid w:val="00BC2DCD"/>
    <w:rsid w:val="00BC3653"/>
    <w:rsid w:val="00BC3D66"/>
    <w:rsid w:val="00BD0EDC"/>
    <w:rsid w:val="00BD11E8"/>
    <w:rsid w:val="00BD1415"/>
    <w:rsid w:val="00BD1F18"/>
    <w:rsid w:val="00BD5797"/>
    <w:rsid w:val="00BE0AF4"/>
    <w:rsid w:val="00BE3A72"/>
    <w:rsid w:val="00BE4621"/>
    <w:rsid w:val="00BE6207"/>
    <w:rsid w:val="00BF74C8"/>
    <w:rsid w:val="00C03AFD"/>
    <w:rsid w:val="00C0597E"/>
    <w:rsid w:val="00C104BB"/>
    <w:rsid w:val="00C10E58"/>
    <w:rsid w:val="00C11015"/>
    <w:rsid w:val="00C12735"/>
    <w:rsid w:val="00C14AC1"/>
    <w:rsid w:val="00C20217"/>
    <w:rsid w:val="00C23F2A"/>
    <w:rsid w:val="00C30D78"/>
    <w:rsid w:val="00C33412"/>
    <w:rsid w:val="00C35ED4"/>
    <w:rsid w:val="00C40B4B"/>
    <w:rsid w:val="00C44A84"/>
    <w:rsid w:val="00C55AC3"/>
    <w:rsid w:val="00C57169"/>
    <w:rsid w:val="00C600BD"/>
    <w:rsid w:val="00C60488"/>
    <w:rsid w:val="00C6298D"/>
    <w:rsid w:val="00C63AAA"/>
    <w:rsid w:val="00C646B8"/>
    <w:rsid w:val="00C651B2"/>
    <w:rsid w:val="00C65BD2"/>
    <w:rsid w:val="00C70DAE"/>
    <w:rsid w:val="00C718B9"/>
    <w:rsid w:val="00C76FB4"/>
    <w:rsid w:val="00C80628"/>
    <w:rsid w:val="00C80F5F"/>
    <w:rsid w:val="00C85132"/>
    <w:rsid w:val="00C9533C"/>
    <w:rsid w:val="00C9701D"/>
    <w:rsid w:val="00C97133"/>
    <w:rsid w:val="00C97DF9"/>
    <w:rsid w:val="00CA4AA9"/>
    <w:rsid w:val="00CA57FF"/>
    <w:rsid w:val="00CC473E"/>
    <w:rsid w:val="00CD0E16"/>
    <w:rsid w:val="00CD2B3A"/>
    <w:rsid w:val="00CD5FE7"/>
    <w:rsid w:val="00CE370A"/>
    <w:rsid w:val="00CE5582"/>
    <w:rsid w:val="00CE7E85"/>
    <w:rsid w:val="00CF2DA2"/>
    <w:rsid w:val="00CF54FB"/>
    <w:rsid w:val="00D01A86"/>
    <w:rsid w:val="00D02E21"/>
    <w:rsid w:val="00D120C4"/>
    <w:rsid w:val="00D12566"/>
    <w:rsid w:val="00D1259F"/>
    <w:rsid w:val="00D129FF"/>
    <w:rsid w:val="00D13781"/>
    <w:rsid w:val="00D21817"/>
    <w:rsid w:val="00D227BE"/>
    <w:rsid w:val="00D27338"/>
    <w:rsid w:val="00D32D09"/>
    <w:rsid w:val="00D370F8"/>
    <w:rsid w:val="00D431B7"/>
    <w:rsid w:val="00D515B4"/>
    <w:rsid w:val="00D526D9"/>
    <w:rsid w:val="00D532D7"/>
    <w:rsid w:val="00D56E91"/>
    <w:rsid w:val="00D60156"/>
    <w:rsid w:val="00D60472"/>
    <w:rsid w:val="00D65EF9"/>
    <w:rsid w:val="00D66B22"/>
    <w:rsid w:val="00D71256"/>
    <w:rsid w:val="00D72EA0"/>
    <w:rsid w:val="00D75916"/>
    <w:rsid w:val="00D83831"/>
    <w:rsid w:val="00D91375"/>
    <w:rsid w:val="00D950AD"/>
    <w:rsid w:val="00D96CFE"/>
    <w:rsid w:val="00D97223"/>
    <w:rsid w:val="00D97AE2"/>
    <w:rsid w:val="00DA1B22"/>
    <w:rsid w:val="00DB53B7"/>
    <w:rsid w:val="00DC0EA7"/>
    <w:rsid w:val="00DC3950"/>
    <w:rsid w:val="00DC620C"/>
    <w:rsid w:val="00DC790B"/>
    <w:rsid w:val="00DD064B"/>
    <w:rsid w:val="00DD2048"/>
    <w:rsid w:val="00DE32D6"/>
    <w:rsid w:val="00DE54BE"/>
    <w:rsid w:val="00DF1B12"/>
    <w:rsid w:val="00DF3A34"/>
    <w:rsid w:val="00DF52C4"/>
    <w:rsid w:val="00DF653A"/>
    <w:rsid w:val="00E036B3"/>
    <w:rsid w:val="00E2264E"/>
    <w:rsid w:val="00E24342"/>
    <w:rsid w:val="00E37E18"/>
    <w:rsid w:val="00E44917"/>
    <w:rsid w:val="00E52E83"/>
    <w:rsid w:val="00E53637"/>
    <w:rsid w:val="00E54C82"/>
    <w:rsid w:val="00E57C65"/>
    <w:rsid w:val="00E64B20"/>
    <w:rsid w:val="00E70DA6"/>
    <w:rsid w:val="00E73034"/>
    <w:rsid w:val="00E7396C"/>
    <w:rsid w:val="00E739F5"/>
    <w:rsid w:val="00E8421F"/>
    <w:rsid w:val="00EA208B"/>
    <w:rsid w:val="00EA2C3E"/>
    <w:rsid w:val="00EA71F1"/>
    <w:rsid w:val="00EB0CDC"/>
    <w:rsid w:val="00EB2416"/>
    <w:rsid w:val="00EB2AEA"/>
    <w:rsid w:val="00EB5466"/>
    <w:rsid w:val="00EB578B"/>
    <w:rsid w:val="00EC02F6"/>
    <w:rsid w:val="00EC743A"/>
    <w:rsid w:val="00ED0356"/>
    <w:rsid w:val="00ED0408"/>
    <w:rsid w:val="00ED5C4E"/>
    <w:rsid w:val="00ED6367"/>
    <w:rsid w:val="00EE0040"/>
    <w:rsid w:val="00EE3FA1"/>
    <w:rsid w:val="00EE5B71"/>
    <w:rsid w:val="00EE5FEB"/>
    <w:rsid w:val="00EF0E48"/>
    <w:rsid w:val="00EF1AC8"/>
    <w:rsid w:val="00EF5EFA"/>
    <w:rsid w:val="00EF62E5"/>
    <w:rsid w:val="00F05704"/>
    <w:rsid w:val="00F07257"/>
    <w:rsid w:val="00F12003"/>
    <w:rsid w:val="00F20315"/>
    <w:rsid w:val="00F30D1D"/>
    <w:rsid w:val="00F3298A"/>
    <w:rsid w:val="00F330AA"/>
    <w:rsid w:val="00F338BF"/>
    <w:rsid w:val="00F370DE"/>
    <w:rsid w:val="00F402A0"/>
    <w:rsid w:val="00F40627"/>
    <w:rsid w:val="00F445F5"/>
    <w:rsid w:val="00F76A95"/>
    <w:rsid w:val="00F808AE"/>
    <w:rsid w:val="00F82D46"/>
    <w:rsid w:val="00F95764"/>
    <w:rsid w:val="00F96DEC"/>
    <w:rsid w:val="00FA1185"/>
    <w:rsid w:val="00FA1B06"/>
    <w:rsid w:val="00FA4E59"/>
    <w:rsid w:val="00FB09F0"/>
    <w:rsid w:val="00FB239C"/>
    <w:rsid w:val="00FB3D48"/>
    <w:rsid w:val="00FC06EF"/>
    <w:rsid w:val="00FC3065"/>
    <w:rsid w:val="00FC3267"/>
    <w:rsid w:val="00FC3EAD"/>
    <w:rsid w:val="00FC5F91"/>
    <w:rsid w:val="00FD137C"/>
    <w:rsid w:val="00FD4379"/>
    <w:rsid w:val="00FE328D"/>
    <w:rsid w:val="00FE47AE"/>
    <w:rsid w:val="00FE541A"/>
    <w:rsid w:val="00FE5D00"/>
    <w:rsid w:val="00FF122F"/>
    <w:rsid w:val="00FF226E"/>
    <w:rsid w:val="18A00852"/>
    <w:rsid w:val="22166F4B"/>
    <w:rsid w:val="26237038"/>
    <w:rsid w:val="28190865"/>
    <w:rsid w:val="293D71E1"/>
    <w:rsid w:val="2D7712BB"/>
    <w:rsid w:val="34275085"/>
    <w:rsid w:val="423C19B5"/>
    <w:rsid w:val="43F82B94"/>
    <w:rsid w:val="45134620"/>
    <w:rsid w:val="4D33781B"/>
    <w:rsid w:val="776F37F7"/>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2"/>
    </o:shapelayout>
  </w:shapeDefaults>
  <w:decimalSymbol w:val=","/>
  <w:listSeparator w:val=";"/>
  <w14:docId w14:val="6B7CE81B"/>
  <w15:docId w15:val="{8A7BB569-ED51-4134-8FA3-62DAB8ABC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Overskrift1">
    <w:name w:val="heading 1"/>
    <w:basedOn w:val="Normal"/>
    <w:next w:val="Normal"/>
    <w:link w:val="Overskrift1Tegn"/>
    <w:uiPriority w:val="9"/>
    <w:qFormat/>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Overskrift6">
    <w:name w:val="heading 6"/>
    <w:basedOn w:val="Normal"/>
    <w:next w:val="Normal"/>
    <w:link w:val="Overskrift6Tegn"/>
    <w:qFormat/>
    <w:pPr>
      <w:keepNext/>
      <w:tabs>
        <w:tab w:val="left" w:pos="2480"/>
        <w:tab w:val="left" w:pos="4181"/>
        <w:tab w:val="left" w:pos="6449"/>
        <w:tab w:val="left" w:pos="8150"/>
        <w:tab w:val="left" w:pos="9284"/>
        <w:tab w:val="left" w:pos="9993"/>
      </w:tabs>
      <w:outlineLvl w:val="5"/>
    </w:pPr>
    <w:rPr>
      <w:rFonts w:ascii="Comic Sans MS" w:eastAsia="Times New Roman" w:hAnsi="Comic Sans MS" w:cs="Times New Roman"/>
      <w:b/>
      <w:sz w:val="22"/>
      <w:lang w:eastAsia="es-E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qFormat/>
    <w:rPr>
      <w:color w:val="0000FF" w:themeColor="hyperlink"/>
      <w:u w:val="single"/>
    </w:rPr>
  </w:style>
  <w:style w:type="paragraph" w:styleId="Bobletekst">
    <w:name w:val="Balloon Text"/>
    <w:basedOn w:val="Normal"/>
    <w:link w:val="BobletekstTegn"/>
    <w:uiPriority w:val="99"/>
    <w:semiHidden/>
    <w:unhideWhenUsed/>
    <w:qFormat/>
    <w:rPr>
      <w:rFonts w:ascii="Tahoma" w:hAnsi="Tahoma" w:cs="Tahoma"/>
      <w:sz w:val="16"/>
      <w:szCs w:val="16"/>
    </w:rPr>
  </w:style>
  <w:style w:type="paragraph" w:styleId="Brdtekst2">
    <w:name w:val="Body Text 2"/>
    <w:basedOn w:val="Normal"/>
    <w:link w:val="Brdtekst2Tegn"/>
    <w:uiPriority w:val="99"/>
    <w:semiHidden/>
    <w:unhideWhenUsed/>
    <w:qFormat/>
    <w:pPr>
      <w:spacing w:after="120" w:line="480" w:lineRule="auto"/>
    </w:pPr>
  </w:style>
  <w:style w:type="paragraph" w:styleId="Topptekst">
    <w:name w:val="header"/>
    <w:basedOn w:val="Normal"/>
    <w:link w:val="TopptekstTegn"/>
    <w:uiPriority w:val="99"/>
    <w:unhideWhenUsed/>
    <w:qFormat/>
    <w:pPr>
      <w:tabs>
        <w:tab w:val="center" w:pos="4252"/>
        <w:tab w:val="right" w:pos="8504"/>
      </w:tabs>
    </w:pPr>
  </w:style>
  <w:style w:type="paragraph" w:styleId="Bunntekst">
    <w:name w:val="footer"/>
    <w:basedOn w:val="Normal"/>
    <w:link w:val="BunntekstTegn"/>
    <w:uiPriority w:val="99"/>
    <w:unhideWhenUsed/>
    <w:qFormat/>
    <w:pPr>
      <w:tabs>
        <w:tab w:val="center" w:pos="4252"/>
        <w:tab w:val="right" w:pos="8504"/>
      </w:tabs>
    </w:pPr>
  </w:style>
  <w:style w:type="paragraph" w:styleId="Brdtekst">
    <w:name w:val="Body Text"/>
    <w:basedOn w:val="Normal"/>
    <w:link w:val="BrdtekstTegn"/>
    <w:uiPriority w:val="1"/>
    <w:qFormat/>
    <w:pPr>
      <w:widowControl w:val="0"/>
      <w:spacing w:before="42"/>
      <w:ind w:left="120"/>
    </w:pPr>
    <w:rPr>
      <w:rFonts w:ascii="Cambria" w:eastAsia="Cambria" w:hAnsi="Cambria"/>
    </w:rPr>
  </w:style>
  <w:style w:type="table" w:styleId="Tabellrutenett">
    <w:name w:val="Table Grid"/>
    <w:basedOn w:val="Vanligtabel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vsnitt">
    <w:name w:val="List Paragraph"/>
    <w:basedOn w:val="Normal"/>
    <w:uiPriority w:val="1"/>
    <w:qFormat/>
    <w:pPr>
      <w:spacing w:before="100" w:beforeAutospacing="1" w:after="100" w:afterAutospacing="1"/>
    </w:pPr>
    <w:rPr>
      <w:rFonts w:ascii="Times New Roman" w:hAnsi="Times New Roman" w:cs="Times New Roman"/>
      <w:sz w:val="20"/>
      <w:szCs w:val="20"/>
    </w:rPr>
  </w:style>
  <w:style w:type="character" w:customStyle="1" w:styleId="apple-converted-space">
    <w:name w:val="apple-converted-space"/>
    <w:basedOn w:val="Standardskriftforavsnitt"/>
    <w:qFormat/>
  </w:style>
  <w:style w:type="character" w:customStyle="1" w:styleId="BobletekstTegn">
    <w:name w:val="Bobletekst Tegn"/>
    <w:basedOn w:val="Standardskriftforavsnitt"/>
    <w:link w:val="Bobletekst"/>
    <w:uiPriority w:val="99"/>
    <w:semiHidden/>
    <w:qFormat/>
    <w:rPr>
      <w:rFonts w:ascii="Tahoma" w:hAnsi="Tahoma" w:cs="Tahoma"/>
      <w:sz w:val="16"/>
      <w:szCs w:val="16"/>
    </w:rPr>
  </w:style>
  <w:style w:type="character" w:customStyle="1" w:styleId="Overskrift6Tegn">
    <w:name w:val="Overskrift 6 Tegn"/>
    <w:basedOn w:val="Standardskriftforavsnitt"/>
    <w:link w:val="Overskrift6"/>
    <w:qFormat/>
    <w:rPr>
      <w:rFonts w:ascii="Comic Sans MS" w:eastAsia="Times New Roman" w:hAnsi="Comic Sans MS" w:cs="Times New Roman"/>
      <w:b/>
      <w:sz w:val="22"/>
      <w:lang w:val="es-ES" w:eastAsia="es-ES"/>
    </w:rPr>
  </w:style>
  <w:style w:type="character" w:customStyle="1" w:styleId="TopptekstTegn">
    <w:name w:val="Topptekst Tegn"/>
    <w:basedOn w:val="Standardskriftforavsnitt"/>
    <w:link w:val="Topptekst"/>
    <w:uiPriority w:val="99"/>
    <w:qFormat/>
  </w:style>
  <w:style w:type="character" w:customStyle="1" w:styleId="BunntekstTegn">
    <w:name w:val="Bunntekst Tegn"/>
    <w:basedOn w:val="Standardskriftforavsnitt"/>
    <w:link w:val="Bunntekst"/>
    <w:uiPriority w:val="99"/>
    <w:qFormat/>
  </w:style>
  <w:style w:type="character" w:customStyle="1" w:styleId="BrdtekstTegn">
    <w:name w:val="Brødtekst Tegn"/>
    <w:basedOn w:val="Standardskriftforavsnitt"/>
    <w:link w:val="Brdtekst"/>
    <w:uiPriority w:val="1"/>
    <w:qFormat/>
    <w:rPr>
      <w:rFonts w:ascii="Cambria" w:eastAsia="Cambria" w:hAnsi="Cambria"/>
      <w:lang w:val="es-ES"/>
    </w:rPr>
  </w:style>
  <w:style w:type="paragraph" w:customStyle="1" w:styleId="Ttulo1Alt">
    <w:name w:val="Título 1 Alt"/>
    <w:basedOn w:val="Normal"/>
    <w:uiPriority w:val="1"/>
    <w:qFormat/>
    <w:pPr>
      <w:widowControl w:val="0"/>
      <w:kinsoku w:val="0"/>
      <w:overflowPunct w:val="0"/>
      <w:autoSpaceDE w:val="0"/>
      <w:autoSpaceDN w:val="0"/>
      <w:adjustRightInd w:val="0"/>
      <w:spacing w:before="360" w:after="120"/>
      <w:outlineLvl w:val="0"/>
    </w:pPr>
    <w:rPr>
      <w:rFonts w:asciiTheme="majorHAnsi" w:eastAsia="Times New Roman" w:hAnsiTheme="majorHAnsi" w:cs="Georgia"/>
      <w:b/>
      <w:bCs/>
      <w:color w:val="FFFFFF"/>
    </w:rPr>
  </w:style>
  <w:style w:type="paragraph" w:customStyle="1" w:styleId="Ttulo2Alt">
    <w:name w:val="Título 2 Alt"/>
    <w:basedOn w:val="Ttulo1Alt"/>
    <w:next w:val="Normal"/>
    <w:uiPriority w:val="1"/>
    <w:qFormat/>
    <w:pPr>
      <w:spacing w:before="480"/>
      <w:ind w:left="720" w:hanging="720"/>
    </w:pPr>
    <w:rPr>
      <w:b w:val="0"/>
      <w:sz w:val="20"/>
    </w:rPr>
  </w:style>
  <w:style w:type="character" w:customStyle="1" w:styleId="Overskrift1Tegn">
    <w:name w:val="Overskrift 1 Tegn"/>
    <w:basedOn w:val="Standardskriftforavsnitt"/>
    <w:link w:val="Overskrift1"/>
    <w:uiPriority w:val="9"/>
    <w:qFormat/>
    <w:rPr>
      <w:rFonts w:asciiTheme="majorHAnsi" w:eastAsiaTheme="majorEastAsia" w:hAnsiTheme="majorHAnsi" w:cstheme="majorBidi"/>
      <w:color w:val="365F91" w:themeColor="accent1" w:themeShade="BF"/>
      <w:sz w:val="32"/>
      <w:szCs w:val="32"/>
      <w:lang w:val="es-ES"/>
    </w:rPr>
  </w:style>
  <w:style w:type="character" w:customStyle="1" w:styleId="Brdtekst2Tegn">
    <w:name w:val="Brødtekst 2 Tegn"/>
    <w:basedOn w:val="Standardskriftforavsnitt"/>
    <w:link w:val="Brdtekst2"/>
    <w:uiPriority w:val="99"/>
    <w:semiHidden/>
    <w:qFormat/>
    <w:rPr>
      <w:lang w:val="es-ES"/>
    </w:rPr>
  </w:style>
  <w:style w:type="character" w:styleId="Ulstomtale">
    <w:name w:val="Unresolved Mention"/>
    <w:basedOn w:val="Standardskriftforavsnitt"/>
    <w:uiPriority w:val="99"/>
    <w:semiHidden/>
    <w:unhideWhenUsed/>
    <w:rsid w:val="00BC2DCD"/>
    <w:rPr>
      <w:color w:val="605E5C"/>
      <w:shd w:val="clear" w:color="auto" w:fill="E1DFDD"/>
    </w:rPr>
  </w:style>
  <w:style w:type="paragraph" w:customStyle="1" w:styleId="ds-markdown-paragraph">
    <w:name w:val="ds-markdown-paragraph"/>
    <w:basedOn w:val="Normal"/>
    <w:rsid w:val="00B01592"/>
    <w:pPr>
      <w:spacing w:before="100" w:beforeAutospacing="1" w:after="100" w:afterAutospacing="1"/>
    </w:pPr>
    <w:rPr>
      <w:rFonts w:ascii="Times New Roman" w:eastAsia="Times New Roman" w:hAnsi="Times New Roman" w:cs="Times New Roman"/>
      <w:lang w:val="es-MX" w:eastAsia="es-MX"/>
    </w:rPr>
  </w:style>
  <w:style w:type="character" w:styleId="Sterk">
    <w:name w:val="Strong"/>
    <w:basedOn w:val="Standardskriftforavsnitt"/>
    <w:uiPriority w:val="22"/>
    <w:qFormat/>
    <w:rsid w:val="00B01592"/>
    <w:rPr>
      <w:b/>
      <w:bCs/>
    </w:rPr>
  </w:style>
  <w:style w:type="character" w:styleId="Utheving">
    <w:name w:val="Emphasis"/>
    <w:basedOn w:val="Standardskriftforavsnitt"/>
    <w:uiPriority w:val="20"/>
    <w:qFormat/>
    <w:rsid w:val="00B01592"/>
    <w:rPr>
      <w:i/>
      <w:iCs/>
    </w:rPr>
  </w:style>
  <w:style w:type="character" w:styleId="Plassholdertekst">
    <w:name w:val="Placeholder Text"/>
    <w:basedOn w:val="Standardskriftforavsnitt"/>
    <w:uiPriority w:val="99"/>
    <w:semiHidden/>
    <w:rsid w:val="000A06E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603268">
      <w:bodyDiv w:val="1"/>
      <w:marLeft w:val="0"/>
      <w:marRight w:val="0"/>
      <w:marTop w:val="0"/>
      <w:marBottom w:val="0"/>
      <w:divBdr>
        <w:top w:val="none" w:sz="0" w:space="0" w:color="auto"/>
        <w:left w:val="none" w:sz="0" w:space="0" w:color="auto"/>
        <w:bottom w:val="none" w:sz="0" w:space="0" w:color="auto"/>
        <w:right w:val="none" w:sz="0" w:space="0" w:color="auto"/>
      </w:divBdr>
    </w:div>
    <w:div w:id="841549521">
      <w:bodyDiv w:val="1"/>
      <w:marLeft w:val="0"/>
      <w:marRight w:val="0"/>
      <w:marTop w:val="0"/>
      <w:marBottom w:val="0"/>
      <w:divBdr>
        <w:top w:val="none" w:sz="0" w:space="0" w:color="auto"/>
        <w:left w:val="none" w:sz="0" w:space="0" w:color="auto"/>
        <w:bottom w:val="none" w:sz="0" w:space="0" w:color="auto"/>
        <w:right w:val="none" w:sz="0" w:space="0" w:color="auto"/>
      </w:divBdr>
      <w:divsChild>
        <w:div w:id="1930774937">
          <w:marLeft w:val="0"/>
          <w:marRight w:val="0"/>
          <w:marTop w:val="0"/>
          <w:marBottom w:val="0"/>
          <w:divBdr>
            <w:top w:val="none" w:sz="0" w:space="0" w:color="auto"/>
            <w:left w:val="none" w:sz="0" w:space="0" w:color="auto"/>
            <w:bottom w:val="none" w:sz="0" w:space="0" w:color="auto"/>
            <w:right w:val="none" w:sz="0" w:space="0" w:color="auto"/>
          </w:divBdr>
          <w:divsChild>
            <w:div w:id="1604146935">
              <w:marLeft w:val="0"/>
              <w:marRight w:val="0"/>
              <w:marTop w:val="0"/>
              <w:marBottom w:val="0"/>
              <w:divBdr>
                <w:top w:val="none" w:sz="0" w:space="0" w:color="auto"/>
                <w:left w:val="none" w:sz="0" w:space="0" w:color="auto"/>
                <w:bottom w:val="none" w:sz="0" w:space="0" w:color="auto"/>
                <w:right w:val="none" w:sz="0" w:space="0" w:color="auto"/>
              </w:divBdr>
              <w:divsChild>
                <w:div w:id="593588439">
                  <w:blockQuote w:val="1"/>
                  <w:marLeft w:val="720"/>
                  <w:marRight w:val="720"/>
                  <w:marTop w:val="100"/>
                  <w:marBottom w:val="100"/>
                  <w:divBdr>
                    <w:top w:val="none" w:sz="0" w:space="0" w:color="auto"/>
                    <w:left w:val="none" w:sz="0" w:space="0" w:color="auto"/>
                    <w:bottom w:val="none" w:sz="0" w:space="0" w:color="auto"/>
                    <w:right w:val="none" w:sz="0" w:space="0" w:color="auto"/>
                  </w:divBdr>
                </w:div>
                <w:div w:id="6299660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507728">
                  <w:blockQuote w:val="1"/>
                  <w:marLeft w:val="720"/>
                  <w:marRight w:val="720"/>
                  <w:marTop w:val="100"/>
                  <w:marBottom w:val="100"/>
                  <w:divBdr>
                    <w:top w:val="none" w:sz="0" w:space="0" w:color="auto"/>
                    <w:left w:val="none" w:sz="0" w:space="0" w:color="auto"/>
                    <w:bottom w:val="none" w:sz="0" w:space="0" w:color="auto"/>
                    <w:right w:val="none" w:sz="0" w:space="0" w:color="auto"/>
                  </w:divBdr>
                </w:div>
                <w:div w:id="1512592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5783733">
              <w:marLeft w:val="0"/>
              <w:marRight w:val="0"/>
              <w:marTop w:val="0"/>
              <w:marBottom w:val="0"/>
              <w:divBdr>
                <w:top w:val="none" w:sz="0" w:space="0" w:color="auto"/>
                <w:left w:val="none" w:sz="0" w:space="0" w:color="auto"/>
                <w:bottom w:val="none" w:sz="0" w:space="0" w:color="auto"/>
                <w:right w:val="none" w:sz="0" w:space="0" w:color="auto"/>
              </w:divBdr>
            </w:div>
          </w:divsChild>
        </w:div>
        <w:div w:id="1315842729">
          <w:marLeft w:val="0"/>
          <w:marRight w:val="0"/>
          <w:marTop w:val="0"/>
          <w:marBottom w:val="0"/>
          <w:divBdr>
            <w:top w:val="none" w:sz="0" w:space="0" w:color="auto"/>
            <w:left w:val="none" w:sz="0" w:space="0" w:color="auto"/>
            <w:bottom w:val="none" w:sz="0" w:space="0" w:color="auto"/>
            <w:right w:val="none" w:sz="0" w:space="0" w:color="auto"/>
          </w:divBdr>
          <w:divsChild>
            <w:div w:id="51951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5189">
      <w:bodyDiv w:val="1"/>
      <w:marLeft w:val="0"/>
      <w:marRight w:val="0"/>
      <w:marTop w:val="0"/>
      <w:marBottom w:val="0"/>
      <w:divBdr>
        <w:top w:val="none" w:sz="0" w:space="0" w:color="auto"/>
        <w:left w:val="none" w:sz="0" w:space="0" w:color="auto"/>
        <w:bottom w:val="none" w:sz="0" w:space="0" w:color="auto"/>
        <w:right w:val="none" w:sz="0" w:space="0" w:color="auto"/>
      </w:divBdr>
      <w:divsChild>
        <w:div w:id="1631403330">
          <w:blockQuote w:val="1"/>
          <w:marLeft w:val="720"/>
          <w:marRight w:val="720"/>
          <w:marTop w:val="100"/>
          <w:marBottom w:val="100"/>
          <w:divBdr>
            <w:top w:val="none" w:sz="0" w:space="0" w:color="auto"/>
            <w:left w:val="none" w:sz="0" w:space="0" w:color="auto"/>
            <w:bottom w:val="none" w:sz="0" w:space="0" w:color="auto"/>
            <w:right w:val="none" w:sz="0" w:space="0" w:color="auto"/>
          </w:divBdr>
        </w:div>
        <w:div w:id="769011488">
          <w:blockQuote w:val="1"/>
          <w:marLeft w:val="720"/>
          <w:marRight w:val="720"/>
          <w:marTop w:val="100"/>
          <w:marBottom w:val="100"/>
          <w:divBdr>
            <w:top w:val="none" w:sz="0" w:space="0" w:color="auto"/>
            <w:left w:val="none" w:sz="0" w:space="0" w:color="auto"/>
            <w:bottom w:val="none" w:sz="0" w:space="0" w:color="auto"/>
            <w:right w:val="none" w:sz="0" w:space="0" w:color="auto"/>
          </w:divBdr>
        </w:div>
        <w:div w:id="1927641396">
          <w:blockQuote w:val="1"/>
          <w:marLeft w:val="720"/>
          <w:marRight w:val="720"/>
          <w:marTop w:val="100"/>
          <w:marBottom w:val="100"/>
          <w:divBdr>
            <w:top w:val="none" w:sz="0" w:space="0" w:color="auto"/>
            <w:left w:val="none" w:sz="0" w:space="0" w:color="auto"/>
            <w:bottom w:val="none" w:sz="0" w:space="0" w:color="auto"/>
            <w:right w:val="none" w:sz="0" w:space="0" w:color="auto"/>
          </w:divBdr>
        </w:div>
        <w:div w:id="20037301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ector.europa@icap.c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amiventas@amistur.cu" TargetMode="External"/><Relationship Id="rId4" Type="http://schemas.openxmlformats.org/officeDocument/2006/relationships/settings" Target="settings.xml"/><Relationship Id="rId9" Type="http://schemas.openxmlformats.org/officeDocument/2006/relationships/hyperlink" Target="mailto:euroiberia@icap.cu"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8" Type="http://schemas.openxmlformats.org/officeDocument/2006/relationships/image" Target="media/image6.jpeg"/><Relationship Id="rId3" Type="http://schemas.openxmlformats.org/officeDocument/2006/relationships/image" Target="media/image3.emf"/><Relationship Id="rId7" Type="http://schemas.openxmlformats.org/officeDocument/2006/relationships/hyperlink" Target="mailto:amiventas@amistur.cu" TargetMode="External"/><Relationship Id="rId2" Type="http://schemas.openxmlformats.org/officeDocument/2006/relationships/image" Target="media/image2.emf"/><Relationship Id="rId1" Type="http://schemas.openxmlformats.org/officeDocument/2006/relationships/image" Target="media/image1.png"/><Relationship Id="rId6" Type="http://schemas.openxmlformats.org/officeDocument/2006/relationships/image" Target="media/image5.emf"/><Relationship Id="rId5" Type="http://schemas.openxmlformats.org/officeDocument/2006/relationships/hyperlink" Target="mailto:amiventas@amistur.cu" TargetMode="External"/><Relationship Id="rId4" Type="http://schemas.openxmlformats.org/officeDocument/2006/relationships/image" Target="media/image4.emf"/><Relationship Id="rId9" Type="http://schemas.openxmlformats.org/officeDocument/2006/relationships/image" Target="cid:image001.jpg@01D8976A.03D41D7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Edel\Plantilla%20programas\Plantilla%20de%20programas%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D895FD-E72B-4B58-9E27-E0B8195F7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de programas 2.dotx</Template>
  <TotalTime>8</TotalTime>
  <Pages>4</Pages>
  <Words>1429</Words>
  <Characters>7906</Characters>
  <Application>Microsoft Office Word</Application>
  <DocSecurity>0</DocSecurity>
  <Lines>134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Edel</dc:creator>
  <cp:lastModifiedBy>Ane Hoel</cp:lastModifiedBy>
  <cp:revision>1</cp:revision>
  <cp:lastPrinted>2025-07-02T15:49:00Z</cp:lastPrinted>
  <dcterms:created xsi:type="dcterms:W3CDTF">2026-01-19T19:25:00Z</dcterms:created>
  <dcterms:modified xsi:type="dcterms:W3CDTF">2026-05-23T12:31:00Z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2058-12.2.0.23155</vt:lpwstr>
  </property>
  <property fmtid="{D5CDD505-2E9C-101B-9397-08002B2CF9AE}" pid="3" name="ICV">
    <vt:lpwstr>E3FED54D1FC340B093DD706874394243_12</vt:lpwstr>
  </property>
</Properties>
</file>